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0E107" w14:textId="5555DE96" w:rsidR="003D0DFE" w:rsidRDefault="00004F51" w:rsidP="008259E5">
      <w:r>
        <w:rPr>
          <w:noProof/>
        </w:rPr>
        <w:drawing>
          <wp:anchor distT="0" distB="0" distL="114300" distR="114300" simplePos="0" relativeHeight="251710464" behindDoc="0" locked="1" layoutInCell="1" allowOverlap="1" wp14:anchorId="51918EF7" wp14:editId="4E9FB1CE">
            <wp:simplePos x="0" y="0"/>
            <wp:positionH relativeFrom="column">
              <wp:posOffset>-8890</wp:posOffset>
            </wp:positionH>
            <wp:positionV relativeFrom="paragraph">
              <wp:posOffset>116205</wp:posOffset>
            </wp:positionV>
            <wp:extent cx="1353185" cy="1353185"/>
            <wp:effectExtent l="0" t="0" r="0" b="0"/>
            <wp:wrapNone/>
            <wp:docPr id="862466950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466950" name="Picture 1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24" b="4724"/>
                    <a:stretch>
                      <a:fillRect/>
                    </a:stretch>
                  </pic:blipFill>
                  <pic:spPr>
                    <a:xfrm>
                      <a:off x="0" y="0"/>
                      <a:ext cx="1353185" cy="1353185"/>
                    </a:xfrm>
                    <a:prstGeom prst="ellipse">
                      <a:avLst/>
                    </a:prstGeom>
                    <a:effectLst>
                      <a:innerShdw blurRad="63500" dist="50800" dir="13500000">
                        <a:prstClr val="black">
                          <a:alpha val="50000"/>
                        </a:prstClr>
                      </a:inn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2183">
        <w:rPr>
          <w:noProof/>
        </w:rPr>
        <mc:AlternateContent>
          <mc:Choice Requires="wps">
            <w:drawing>
              <wp:anchor distT="45720" distB="45720" distL="114300" distR="114300" simplePos="0" relativeHeight="251707392" behindDoc="0" locked="1" layoutInCell="1" allowOverlap="1" wp14:anchorId="5840A829" wp14:editId="70A56D26">
                <wp:simplePos x="0" y="0"/>
                <wp:positionH relativeFrom="margin">
                  <wp:posOffset>2306955</wp:posOffset>
                </wp:positionH>
                <wp:positionV relativeFrom="margin">
                  <wp:posOffset>1887220</wp:posOffset>
                </wp:positionV>
                <wp:extent cx="7123430" cy="12801600"/>
                <wp:effectExtent l="0" t="0" r="0" b="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3430" cy="12801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8B85CD" w14:textId="77777777" w:rsidR="00004DFB" w:rsidRPr="002621A9" w:rsidRDefault="00004DFB" w:rsidP="00004DFB">
                            <w:pPr>
                              <w:rPr>
                                <w:rFonts w:ascii="Calibri" w:hAnsi="Calibri" w:cs="Calibri"/>
                                <w:b/>
                                <w:szCs w:val="22"/>
                                <w:u w:val="single"/>
                              </w:rPr>
                            </w:pPr>
                            <w:r w:rsidRPr="002621A9">
                              <w:rPr>
                                <w:rFonts w:ascii="Calibri" w:hAnsi="Calibri" w:cs="Calibri"/>
                                <w:b/>
                                <w:szCs w:val="22"/>
                                <w:u w:val="single"/>
                              </w:rPr>
                              <w:t>Major Software Programs:</w:t>
                            </w:r>
                          </w:p>
                          <w:p w14:paraId="799903E7" w14:textId="6A77F188" w:rsidR="00004DFB" w:rsidRPr="002621A9" w:rsidRDefault="00004DFB" w:rsidP="00004DFB">
                            <w:pPr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3D Studio Max 2025/Maya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  <w:t>AutoCAD 2010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  <w:t xml:space="preserve">Adobe Creative </w:t>
                            </w:r>
                            <w:r w:rsidR="00085043"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 xml:space="preserve">Suite 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CS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  <w:t>Unity 3D Pro/ Crytek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  <w:t>Far Cry / Cry Mod Game Engine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  <w:t>3D Max Scripts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  <w:t>Multimedia Builder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</w:p>
                          <w:p w14:paraId="390CC4F1" w14:textId="1E8832ED" w:rsidR="00004DFB" w:rsidRPr="002621A9" w:rsidRDefault="00004DFB" w:rsidP="00004DFB">
                            <w:pPr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World Construction Set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  <w:t>Camtasia Studio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  <w:t>Captivate Current Ver / HTML5</w:t>
                            </w:r>
                          </w:p>
                          <w:p w14:paraId="39EC2818" w14:textId="7950A30F" w:rsidR="00004DFB" w:rsidRPr="002621A9" w:rsidRDefault="00004DFB" w:rsidP="00004DFB">
                            <w:pPr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World Builder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  <w:t>Sorenson Squeeze Pro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  <w:t>Bryce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  <w:t>Unity / Crytek / Unreal</w:t>
                            </w:r>
                          </w:p>
                          <w:p w14:paraId="33CAF2B1" w14:textId="3B5EA958" w:rsidR="00004DFB" w:rsidRPr="002621A9" w:rsidRDefault="00004DFB" w:rsidP="00004DFB">
                            <w:pPr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Final Cut Pro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  <w:t>Character Studio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  <w:t>Oculus VR/AR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</w:p>
                          <w:p w14:paraId="0BCD3F34" w14:textId="72FFB10F" w:rsidR="00004DFB" w:rsidRPr="002621A9" w:rsidRDefault="00004DFB" w:rsidP="00004DFB">
                            <w:pPr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Articulate Storyline 360 / Captivate</w:t>
                            </w:r>
                          </w:p>
                          <w:p w14:paraId="5BFE6BA1" w14:textId="77777777" w:rsidR="00004DFB" w:rsidRPr="002621A9" w:rsidRDefault="00004DFB" w:rsidP="00004DFB">
                            <w:pPr>
                              <w:rPr>
                                <w:rFonts w:ascii="Calibri" w:hAnsi="Calibri" w:cs="Calibri"/>
                                <w:szCs w:val="22"/>
                              </w:rPr>
                            </w:pPr>
                          </w:p>
                          <w:p w14:paraId="4A73F31A" w14:textId="41539F4D" w:rsidR="00004DFB" w:rsidRPr="002621A9" w:rsidRDefault="00004DFB" w:rsidP="00004DFB">
                            <w:pPr>
                              <w:rPr>
                                <w:rFonts w:ascii="Calibri" w:hAnsi="Calibri" w:cs="Calibri"/>
                                <w:b/>
                                <w:szCs w:val="22"/>
                                <w:u w:val="single"/>
                              </w:rPr>
                            </w:pPr>
                            <w:r w:rsidRPr="002621A9">
                              <w:rPr>
                                <w:rFonts w:ascii="Calibri" w:hAnsi="Calibri" w:cs="Calibri"/>
                                <w:b/>
                                <w:szCs w:val="22"/>
                                <w:u w:val="single"/>
                              </w:rPr>
                              <w:t xml:space="preserve">Past Programs (Qty </w:t>
                            </w:r>
                            <w:r w:rsidR="003311FC" w:rsidRPr="002621A9">
                              <w:rPr>
                                <w:rFonts w:ascii="Calibri" w:hAnsi="Calibri" w:cs="Calibri"/>
                                <w:b/>
                                <w:szCs w:val="22"/>
                                <w:u w:val="single"/>
                              </w:rPr>
                              <w:t>226</w:t>
                            </w:r>
                            <w:r w:rsidRPr="002621A9">
                              <w:rPr>
                                <w:rFonts w:ascii="Calibri" w:hAnsi="Calibri" w:cs="Calibri"/>
                                <w:b/>
                                <w:szCs w:val="22"/>
                                <w:u w:val="single"/>
                              </w:rPr>
                              <w:t xml:space="preserve"> over </w:t>
                            </w:r>
                            <w:r w:rsidR="003311FC" w:rsidRPr="002621A9">
                              <w:rPr>
                                <w:rFonts w:ascii="Calibri" w:hAnsi="Calibri" w:cs="Calibri"/>
                                <w:b/>
                                <w:szCs w:val="22"/>
                                <w:u w:val="single"/>
                              </w:rPr>
                              <w:t>33</w:t>
                            </w:r>
                            <w:r w:rsidRPr="002621A9">
                              <w:rPr>
                                <w:rFonts w:ascii="Calibri" w:hAnsi="Calibri" w:cs="Calibri"/>
                                <w:b/>
                                <w:szCs w:val="22"/>
                                <w:u w:val="single"/>
                              </w:rPr>
                              <w:t xml:space="preserve"> yrs experience) Achievements:</w:t>
                            </w:r>
                          </w:p>
                          <w:p w14:paraId="5D4210B3" w14:textId="77777777" w:rsidR="00004DFB" w:rsidRPr="002621A9" w:rsidRDefault="00004DFB" w:rsidP="00004DFB">
                            <w:pPr>
                              <w:rPr>
                                <w:rFonts w:ascii="Calibri" w:hAnsi="Calibri" w:cs="Calibri"/>
                                <w:i/>
                                <w:szCs w:val="22"/>
                                <w:u w:val="single"/>
                              </w:rPr>
                            </w:pPr>
                          </w:p>
                          <w:p w14:paraId="4A877E37" w14:textId="30DC3429" w:rsidR="00004DFB" w:rsidRPr="002621A9" w:rsidRDefault="00004DFB" w:rsidP="00004DFB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szCs w:val="22"/>
                                <w:u w:val="single"/>
                              </w:rPr>
                            </w:pPr>
                            <w:r w:rsidRPr="002621A9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color w:val="auto"/>
                                <w:szCs w:val="22"/>
                                <w:u w:val="single"/>
                              </w:rPr>
                              <w:t>These are few</w:t>
                            </w:r>
                            <w:r w:rsidR="00721E0B" w:rsidRPr="002621A9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color w:val="auto"/>
                                <w:szCs w:val="22"/>
                                <w:u w:val="single"/>
                              </w:rPr>
                              <w:t>:</w:t>
                            </w:r>
                          </w:p>
                          <w:p w14:paraId="4B01DFFE" w14:textId="5E5EEDFA" w:rsidR="00004DFB" w:rsidRPr="002621A9" w:rsidRDefault="00004DFB" w:rsidP="00004DFB">
                            <w:pPr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AA Information Technology Services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ACT Programs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AEC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</w:p>
                          <w:p w14:paraId="21FAEF36" w14:textId="7ADC714C" w:rsidR="00004DFB" w:rsidRPr="002621A9" w:rsidRDefault="00004DFB" w:rsidP="00004DFB">
                            <w:pPr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Air USW-SUW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="00361F68"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AIT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Allison Engines</w:t>
                            </w:r>
                          </w:p>
                          <w:p w14:paraId="7AB626FF" w14:textId="75F37CDF" w:rsidR="00361F68" w:rsidRPr="002621A9" w:rsidRDefault="00004DFB" w:rsidP="00004DFB">
                            <w:pPr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American Airlines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  <w:t>APR39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ARS</w:t>
                            </w:r>
                            <w:r w:rsidR="00361F68"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 xml:space="preserve"> </w:t>
                            </w:r>
                          </w:p>
                          <w:p w14:paraId="32B7BF96" w14:textId="6B3F6943" w:rsidR="00004DFB" w:rsidRPr="002621A9" w:rsidRDefault="00004DFB" w:rsidP="00004DFB">
                            <w:pPr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(Aircraft Recognition System)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</w:p>
                          <w:p w14:paraId="4E3DB695" w14:textId="190A786A" w:rsidR="00004DFB" w:rsidRPr="002621A9" w:rsidRDefault="00004DFB" w:rsidP="00004DFB">
                            <w:pPr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ASE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  <w:t>ASPJ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ATC (Air Traffic Control)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</w:p>
                          <w:p w14:paraId="30924AD8" w14:textId="41BA48A9" w:rsidR="00004DFB" w:rsidRPr="002621A9" w:rsidRDefault="00004DFB" w:rsidP="00004DFB">
                            <w:pPr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BActlr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  <w:t>BAops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C2P</w:t>
                            </w:r>
                          </w:p>
                          <w:p w14:paraId="774E1CB4" w14:textId="2282402E" w:rsidR="00004DFB" w:rsidRPr="002621A9" w:rsidRDefault="00004DFB" w:rsidP="00004DFB">
                            <w:pPr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CAE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  <w:t>Caravan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Citibank</w:t>
                            </w:r>
                          </w:p>
                          <w:p w14:paraId="0AB0163C" w14:textId="79E4F4CE" w:rsidR="00004DFB" w:rsidRPr="002621A9" w:rsidRDefault="00004DFB" w:rsidP="00004DFB">
                            <w:pPr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CSEL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  <w:t>CVIS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Delta Airlines</w:t>
                            </w:r>
                          </w:p>
                          <w:p w14:paraId="2051C48E" w14:textId="5F9089B5" w:rsidR="00004DFB" w:rsidRPr="002621A9" w:rsidRDefault="00004DFB" w:rsidP="00004DFB">
                            <w:pPr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Delta B 767 Demo AC Handling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E6A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ECIS_V1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</w:p>
                          <w:p w14:paraId="7BEE3D5F" w14:textId="46FFBCCB" w:rsidR="00004DFB" w:rsidRPr="002621A9" w:rsidRDefault="00004DFB" w:rsidP="00004DFB">
                            <w:pPr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EMB145 (Embry Air)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  <w:t>EW Threat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F-14 Tomcat</w:t>
                            </w:r>
                          </w:p>
                          <w:p w14:paraId="7DB551C8" w14:textId="5BFAA1FE" w:rsidR="00004DFB" w:rsidRPr="002621A9" w:rsidRDefault="00004DFB" w:rsidP="00004DFB">
                            <w:pPr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F-18 C/D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  <w:t>F-18 E/F CAI/ICW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F119 Engine (PW) F-22</w:t>
                            </w:r>
                          </w:p>
                          <w:p w14:paraId="300F51A1" w14:textId="39257CD8" w:rsidR="00004DFB" w:rsidRPr="002621A9" w:rsidRDefault="00004DFB" w:rsidP="00004DFB">
                            <w:pPr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FedEx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  <w:t>Flight Safety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FS Texas (Flight Safety)</w:t>
                            </w:r>
                          </w:p>
                          <w:p w14:paraId="56BB5D96" w14:textId="6E332FB3" w:rsidR="00004DFB" w:rsidRPr="002621A9" w:rsidRDefault="00004DFB" w:rsidP="00004DFB">
                            <w:pPr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FSI Premier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  <w:t>FSI_Falcon_900EX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GKTW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  <w:t xml:space="preserve"> (Give Kids the World)</w:t>
                            </w:r>
                          </w:p>
                          <w:p w14:paraId="6D0223FF" w14:textId="3CB9DFF0" w:rsidR="00004DFB" w:rsidRPr="002621A9" w:rsidRDefault="00004DFB" w:rsidP="00004DFB">
                            <w:pPr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Health Network (FOX)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Honeywell Aerospace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Honeywell TCAS 2000</w:t>
                            </w:r>
                          </w:p>
                          <w:p w14:paraId="062BEC0B" w14:textId="41D0C20B" w:rsidR="00004DFB" w:rsidRPr="002621A9" w:rsidRDefault="00004DFB" w:rsidP="00004DFB">
                            <w:pPr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HPAC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  <w:t>(Sea Systems)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ISAR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Magellan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</w:p>
                          <w:p w14:paraId="5E0B25F4" w14:textId="00B10142" w:rsidR="00004DFB" w:rsidRPr="002621A9" w:rsidRDefault="00004DFB" w:rsidP="00004DFB">
                            <w:pPr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Marconi KC Resources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="00361F68"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MAWTS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MD11</w:t>
                            </w:r>
                          </w:p>
                          <w:p w14:paraId="6CBBF82D" w14:textId="2189EB9D" w:rsidR="00004DFB" w:rsidRPr="002621A9" w:rsidRDefault="00004DFB" w:rsidP="00004DFB">
                            <w:pPr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MTVR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  <w:t>Nations Bank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Pratt&amp;Whitt</w:t>
                            </w:r>
                          </w:p>
                          <w:p w14:paraId="022CBDD4" w14:textId="1D89E272" w:rsidR="00004DFB" w:rsidRPr="002621A9" w:rsidRDefault="00004DFB" w:rsidP="00004DFB">
                            <w:pPr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Recurrent 2001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="00361F68"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Rolls Royce 2</w:t>
                            </w:r>
                            <w:r w:rsidR="00361F68"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 xml:space="preserve"> 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Engines</w:t>
                            </w:r>
                            <w:r w:rsidR="00361F68"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 xml:space="preserve"> </w:t>
                            </w:r>
                          </w:p>
                          <w:p w14:paraId="097B1BA7" w14:textId="4320A713" w:rsidR="00004DFB" w:rsidRPr="002621A9" w:rsidRDefault="00004DFB" w:rsidP="00004DFB">
                            <w:pPr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Simuflite M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  <w:t>SM-CAE-Cont-EMB145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SRS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</w:p>
                          <w:p w14:paraId="52E07A89" w14:textId="56B65C5B" w:rsidR="00004DFB" w:rsidRPr="002621A9" w:rsidRDefault="00004DFB" w:rsidP="00004DFB">
                            <w:pPr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UNO's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  <w:t>USMC MCB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USW ACT Web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</w:p>
                          <w:p w14:paraId="08C9B254" w14:textId="2D01E620" w:rsidR="00004DFB" w:rsidRPr="002621A9" w:rsidRDefault="00004DFB" w:rsidP="00004DFB">
                            <w:pPr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Va Star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="00361F68"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Wake Turbulence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F-35 JSF (Joint Strike Fighter)</w:t>
                            </w:r>
                          </w:p>
                          <w:p w14:paraId="3CCAFF88" w14:textId="3CE63603" w:rsidR="00004DFB" w:rsidRPr="002621A9" w:rsidRDefault="00004DFB" w:rsidP="00004DFB">
                            <w:pPr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Apache Longbow / VH-60N CUP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MLRS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Lance Missile Systems</w:t>
                            </w:r>
                          </w:p>
                          <w:p w14:paraId="52B9D507" w14:textId="66B2E981" w:rsidR="00004DFB" w:rsidRPr="002621A9" w:rsidRDefault="00004DFB" w:rsidP="00004DFB">
                            <w:pPr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C-17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  <w:t>F-16 Aircraft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Patriot Missile Systems</w:t>
                            </w:r>
                          </w:p>
                          <w:p w14:paraId="0E7E9759" w14:textId="78B4E096" w:rsidR="002621A9" w:rsidRDefault="00004DFB" w:rsidP="00361F68">
                            <w:pPr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F-22 Engine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  <w:t>V-22 Osprey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 xml:space="preserve">Navy LCS-1, LCS-2HMX Presidential </w:t>
                            </w:r>
                          </w:p>
                          <w:p w14:paraId="0C6A0425" w14:textId="05544F9B" w:rsidR="00F02183" w:rsidRPr="002621A9" w:rsidRDefault="00004DFB" w:rsidP="00361F68">
                            <w:pPr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VH-60 upgrade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  <w:t>SWOS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  <w:t>LCS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</w:p>
                          <w:p w14:paraId="069CDAD7" w14:textId="77777777" w:rsidR="00E52D6F" w:rsidRPr="002621A9" w:rsidRDefault="00E52D6F" w:rsidP="00361F68">
                            <w:pPr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</w:pPr>
                          </w:p>
                          <w:p w14:paraId="48503BBC" w14:textId="77777777" w:rsidR="00E52D6F" w:rsidRPr="002621A9" w:rsidRDefault="00E52D6F" w:rsidP="00361F68">
                            <w:pPr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</w:pPr>
                          </w:p>
                          <w:p w14:paraId="15DDE33D" w14:textId="77777777" w:rsidR="00E52D6F" w:rsidRPr="002621A9" w:rsidRDefault="00E52D6F" w:rsidP="00361F68">
                            <w:pPr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</w:pPr>
                          </w:p>
                          <w:p w14:paraId="07B8A14E" w14:textId="770047B4" w:rsidR="00E52D6F" w:rsidRPr="002621A9" w:rsidRDefault="007253AE" w:rsidP="00361F68">
                            <w:pPr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 xml:space="preserve">Examples </w:t>
                            </w:r>
                            <w:r w:rsidR="00895F2D"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Links:</w:t>
                            </w:r>
                          </w:p>
                          <w:p w14:paraId="38E41A75" w14:textId="532E0071" w:rsidR="00E52D6F" w:rsidRPr="002621A9" w:rsidRDefault="00E52D6F" w:rsidP="00E52D6F">
                            <w:pPr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AI</w:t>
                            </w:r>
                            <w:r w:rsidR="00895F2D"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 xml:space="preserve"> 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 xml:space="preserve">SpaceForce / Adaptive Branching on LMS: </w:t>
                            </w:r>
                            <w:hyperlink r:id="rId11" w:history="1">
                              <w:r w:rsidRPr="002621A9">
                                <w:rPr>
                                  <w:rStyle w:val="Hyperlink"/>
                                  <w:rFonts w:ascii="Calibri" w:hAnsi="Calibri" w:cs="Calibri"/>
                                  <w:szCs w:val="22"/>
                                </w:rPr>
                                <w:t>https://360.articulate.com/review/content/c44b744f-edf2-4246-9bff-9fa2e658050e/review</w:t>
                              </w:r>
                            </w:hyperlink>
                          </w:p>
                          <w:p w14:paraId="21D7C5BC" w14:textId="79A213F5" w:rsidR="00E52D6F" w:rsidRPr="002621A9" w:rsidRDefault="00E52D6F" w:rsidP="00E52D6F">
                            <w:pPr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What is AI Creative? Digital Twin Training:</w:t>
                            </w:r>
                            <w:r w:rsidR="007253AE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hyperlink r:id="rId12" w:history="1">
                              <w:r w:rsidRPr="002621A9">
                                <w:rPr>
                                  <w:rStyle w:val="Hyperlink"/>
                                  <w:rFonts w:ascii="Calibri" w:hAnsi="Calibri" w:cs="Calibri"/>
                                  <w:szCs w:val="22"/>
                                </w:rPr>
                                <w:t>https://youtu.be/zJ07nJIUCok</w:t>
                              </w:r>
                            </w:hyperlink>
                          </w:p>
                          <w:p w14:paraId="6DC97EDB" w14:textId="295093AD" w:rsidR="00E52D6F" w:rsidRPr="002621A9" w:rsidRDefault="00E52D6F" w:rsidP="00E52D6F">
                            <w:pPr>
                              <w:rPr>
                                <w:rFonts w:ascii="Calibri" w:hAnsi="Calibri" w:cs="Calibri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What is AI Creative? Satellite War Room:</w:t>
                            </w:r>
                            <w:r w:rsidR="007253AE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hyperlink r:id="rId13" w:history="1">
                              <w:r w:rsidRPr="002621A9">
                                <w:rPr>
                                  <w:rStyle w:val="Hyperlink"/>
                                  <w:rFonts w:ascii="Calibri" w:hAnsi="Calibri" w:cs="Calibri"/>
                                  <w:szCs w:val="22"/>
                                </w:rPr>
                                <w:t>https://www.youtube.com/watch?v=_oJQVQxG80k</w:t>
                              </w:r>
                            </w:hyperlink>
                          </w:p>
                          <w:p w14:paraId="63532A77" w14:textId="133E200E" w:rsidR="007C413A" w:rsidRPr="002621A9" w:rsidRDefault="007C413A" w:rsidP="007C413A">
                            <w:pPr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 xml:space="preserve">AI BRIDGER </w:t>
                            </w:r>
                            <w:r w:rsidR="00F53387"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 xml:space="preserve">FireFighting </w:t>
                            </w: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AEROSPACE War Room:</w:t>
                            </w:r>
                            <w:hyperlink r:id="rId14" w:history="1">
                              <w:r w:rsidRPr="002621A9">
                                <w:rPr>
                                  <w:rStyle w:val="Hyperlink"/>
                                  <w:rFonts w:ascii="Calibri" w:hAnsi="Calibri" w:cs="Calibri"/>
                                  <w:szCs w:val="22"/>
                                </w:rPr>
                                <w:t>https://youtu.be/etbozt-ACeo?list=TLGGutCnuL6ipO8wODEyMjAyNQ</w:t>
                              </w:r>
                            </w:hyperlink>
                          </w:p>
                          <w:p w14:paraId="528F4D79" w14:textId="4536476C" w:rsidR="00E52D6F" w:rsidRPr="002621A9" w:rsidRDefault="00E52D6F" w:rsidP="00E52D6F">
                            <w:pPr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>Portfolio:</w:t>
                            </w:r>
                            <w:r w:rsidR="007253AE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="007253AE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="007253AE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="007253AE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r w:rsidR="007253AE">
                              <w:rPr>
                                <w:rFonts w:ascii="Calibri" w:hAnsi="Calibri" w:cs="Calibri"/>
                                <w:color w:val="595959"/>
                                <w:szCs w:val="22"/>
                              </w:rPr>
                              <w:tab/>
                            </w:r>
                            <w:hyperlink r:id="rId15" w:history="1">
                              <w:r w:rsidRPr="002621A9">
                                <w:rPr>
                                  <w:rStyle w:val="Hyperlink"/>
                                  <w:rFonts w:ascii="Calibri" w:hAnsi="Calibri" w:cs="Calibri"/>
                                  <w:szCs w:val="22"/>
                                </w:rPr>
                                <w:t>https://www.youtube.com/watch?v=fN7QvCHBJoY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40A82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81.65pt;margin-top:148.6pt;width:560.9pt;height:14in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" filled="f" stroked="f">
                <v:textbox>
                  <w:txbxContent>
                    <w:p w14:paraId="6E8B85CD" w14:textId="77777777" w:rsidR="00004DFB" w:rsidRPr="002621A9" w:rsidRDefault="00004DFB" w:rsidP="00004DFB">
                      <w:pPr>
                        <w:rPr>
                          <w:rFonts w:ascii="Calibri" w:hAnsi="Calibri" w:cs="Calibri"/>
                          <w:b/>
                          <w:szCs w:val="22"/>
                          <w:u w:val="single"/>
                        </w:rPr>
                      </w:pPr>
                      <w:r w:rsidRPr="002621A9">
                        <w:rPr>
                          <w:rFonts w:ascii="Calibri" w:hAnsi="Calibri" w:cs="Calibri"/>
                          <w:b/>
                          <w:szCs w:val="22"/>
                          <w:u w:val="single"/>
                        </w:rPr>
                        <w:t>Major Software Programs:</w:t>
                      </w:r>
                    </w:p>
                    <w:p w14:paraId="799903E7" w14:textId="6A77F188" w:rsidR="00004DFB" w:rsidRPr="002621A9" w:rsidRDefault="00004DFB" w:rsidP="00004DFB">
                      <w:pPr>
                        <w:rPr>
                          <w:rFonts w:ascii="Calibri" w:hAnsi="Calibri" w:cs="Calibri"/>
                          <w:color w:val="595959"/>
                          <w:szCs w:val="22"/>
                        </w:rPr>
                      </w:pP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3D Studio Max 2025/Maya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  <w:t>AutoCAD 2010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  <w:t xml:space="preserve">Adobe Creative </w:t>
                      </w:r>
                      <w:r w:rsidR="00085043"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 xml:space="preserve">Suite 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CS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  <w:t>Unity 3D Pro/ Crytek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  <w:t>Far Cry / Cry Mod Game Engine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  <w:t>3D Max Scripts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  <w:t>Multimedia Builder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</w:p>
                    <w:p w14:paraId="390CC4F1" w14:textId="1E8832ED" w:rsidR="00004DFB" w:rsidRPr="002621A9" w:rsidRDefault="00004DFB" w:rsidP="00004DFB">
                      <w:pPr>
                        <w:rPr>
                          <w:rFonts w:ascii="Calibri" w:hAnsi="Calibri" w:cs="Calibri"/>
                          <w:color w:val="595959"/>
                          <w:szCs w:val="22"/>
                        </w:rPr>
                      </w:pP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World Construction Set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  <w:t>Camtasia Studio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  <w:t>Captivate Current Ver / HTML5</w:t>
                      </w:r>
                    </w:p>
                    <w:p w14:paraId="39EC2818" w14:textId="7950A30F" w:rsidR="00004DFB" w:rsidRPr="002621A9" w:rsidRDefault="00004DFB" w:rsidP="00004DFB">
                      <w:pPr>
                        <w:rPr>
                          <w:rFonts w:ascii="Calibri" w:hAnsi="Calibri" w:cs="Calibri"/>
                          <w:color w:val="595959"/>
                          <w:szCs w:val="22"/>
                        </w:rPr>
                      </w:pP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World Builder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  <w:t>Sorenson Squeeze Pro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  <w:t>Bryce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  <w:t>Unity / Crytek / Unreal</w:t>
                      </w:r>
                    </w:p>
                    <w:p w14:paraId="33CAF2B1" w14:textId="3B5EA958" w:rsidR="00004DFB" w:rsidRPr="002621A9" w:rsidRDefault="00004DFB" w:rsidP="00004DFB">
                      <w:pPr>
                        <w:rPr>
                          <w:rFonts w:ascii="Calibri" w:hAnsi="Calibri" w:cs="Calibri"/>
                          <w:color w:val="595959"/>
                          <w:szCs w:val="22"/>
                        </w:rPr>
                      </w:pP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Final Cut Pro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  <w:t>Character Studio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  <w:t>Oculus VR/AR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</w:p>
                    <w:p w14:paraId="0BCD3F34" w14:textId="72FFB10F" w:rsidR="00004DFB" w:rsidRPr="002621A9" w:rsidRDefault="00004DFB" w:rsidP="00004DFB">
                      <w:pPr>
                        <w:rPr>
                          <w:rFonts w:ascii="Calibri" w:hAnsi="Calibri" w:cs="Calibri"/>
                          <w:color w:val="595959"/>
                          <w:szCs w:val="22"/>
                        </w:rPr>
                      </w:pP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Articulate Storyline 360 / Captivate</w:t>
                      </w:r>
                    </w:p>
                    <w:p w14:paraId="5BFE6BA1" w14:textId="77777777" w:rsidR="00004DFB" w:rsidRPr="002621A9" w:rsidRDefault="00004DFB" w:rsidP="00004DFB">
                      <w:pPr>
                        <w:rPr>
                          <w:rFonts w:ascii="Calibri" w:hAnsi="Calibri" w:cs="Calibri"/>
                          <w:szCs w:val="22"/>
                        </w:rPr>
                      </w:pPr>
                    </w:p>
                    <w:p w14:paraId="4A73F31A" w14:textId="41539F4D" w:rsidR="00004DFB" w:rsidRPr="002621A9" w:rsidRDefault="00004DFB" w:rsidP="00004DFB">
                      <w:pPr>
                        <w:rPr>
                          <w:rFonts w:ascii="Calibri" w:hAnsi="Calibri" w:cs="Calibri"/>
                          <w:b/>
                          <w:szCs w:val="22"/>
                          <w:u w:val="single"/>
                        </w:rPr>
                      </w:pPr>
                      <w:r w:rsidRPr="002621A9">
                        <w:rPr>
                          <w:rFonts w:ascii="Calibri" w:hAnsi="Calibri" w:cs="Calibri"/>
                          <w:b/>
                          <w:szCs w:val="22"/>
                          <w:u w:val="single"/>
                        </w:rPr>
                        <w:t xml:space="preserve">Past Programs (Qty </w:t>
                      </w:r>
                      <w:r w:rsidR="003311FC" w:rsidRPr="002621A9">
                        <w:rPr>
                          <w:rFonts w:ascii="Calibri" w:hAnsi="Calibri" w:cs="Calibri"/>
                          <w:b/>
                          <w:szCs w:val="22"/>
                          <w:u w:val="single"/>
                        </w:rPr>
                        <w:t>226</w:t>
                      </w:r>
                      <w:r w:rsidRPr="002621A9">
                        <w:rPr>
                          <w:rFonts w:ascii="Calibri" w:hAnsi="Calibri" w:cs="Calibri"/>
                          <w:b/>
                          <w:szCs w:val="22"/>
                          <w:u w:val="single"/>
                        </w:rPr>
                        <w:t xml:space="preserve"> over </w:t>
                      </w:r>
                      <w:r w:rsidR="003311FC" w:rsidRPr="002621A9">
                        <w:rPr>
                          <w:rFonts w:ascii="Calibri" w:hAnsi="Calibri" w:cs="Calibri"/>
                          <w:b/>
                          <w:szCs w:val="22"/>
                          <w:u w:val="single"/>
                        </w:rPr>
                        <w:t>33</w:t>
                      </w:r>
                      <w:r w:rsidRPr="002621A9">
                        <w:rPr>
                          <w:rFonts w:ascii="Calibri" w:hAnsi="Calibri" w:cs="Calibri"/>
                          <w:b/>
                          <w:szCs w:val="22"/>
                          <w:u w:val="single"/>
                        </w:rPr>
                        <w:t xml:space="preserve"> yrs experience) Achievements:</w:t>
                      </w:r>
                    </w:p>
                    <w:p w14:paraId="5D4210B3" w14:textId="77777777" w:rsidR="00004DFB" w:rsidRPr="002621A9" w:rsidRDefault="00004DFB" w:rsidP="00004DFB">
                      <w:pPr>
                        <w:rPr>
                          <w:rFonts w:ascii="Calibri" w:hAnsi="Calibri" w:cs="Calibri"/>
                          <w:i/>
                          <w:szCs w:val="22"/>
                          <w:u w:val="single"/>
                        </w:rPr>
                      </w:pPr>
                    </w:p>
                    <w:p w14:paraId="4A877E37" w14:textId="30DC3429" w:rsidR="00004DFB" w:rsidRPr="002621A9" w:rsidRDefault="00004DFB" w:rsidP="00004DFB">
                      <w:pPr>
                        <w:rPr>
                          <w:rFonts w:ascii="Calibri" w:hAnsi="Calibri" w:cs="Calibri"/>
                          <w:b/>
                          <w:bCs/>
                          <w:i/>
                          <w:szCs w:val="22"/>
                          <w:u w:val="single"/>
                        </w:rPr>
                      </w:pPr>
                      <w:r w:rsidRPr="002621A9">
                        <w:rPr>
                          <w:rFonts w:ascii="Calibri" w:hAnsi="Calibri" w:cs="Calibri"/>
                          <w:b/>
                          <w:bCs/>
                          <w:i/>
                          <w:color w:val="auto"/>
                          <w:szCs w:val="22"/>
                          <w:u w:val="single"/>
                        </w:rPr>
                        <w:t>These are few</w:t>
                      </w:r>
                      <w:r w:rsidR="00721E0B" w:rsidRPr="002621A9">
                        <w:rPr>
                          <w:rFonts w:ascii="Calibri" w:hAnsi="Calibri" w:cs="Calibri"/>
                          <w:b/>
                          <w:bCs/>
                          <w:i/>
                          <w:color w:val="auto"/>
                          <w:szCs w:val="22"/>
                          <w:u w:val="single"/>
                        </w:rPr>
                        <w:t>:</w:t>
                      </w:r>
                    </w:p>
                    <w:p w14:paraId="4B01DFFE" w14:textId="5E5EEDFA" w:rsidR="00004DFB" w:rsidRPr="002621A9" w:rsidRDefault="00004DFB" w:rsidP="00004DFB">
                      <w:pPr>
                        <w:rPr>
                          <w:rFonts w:ascii="Calibri" w:hAnsi="Calibri" w:cs="Calibri"/>
                          <w:color w:val="595959"/>
                          <w:szCs w:val="22"/>
                        </w:rPr>
                      </w:pP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AA Information Technology Services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ACT Programs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AEC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</w:p>
                    <w:p w14:paraId="21FAEF36" w14:textId="7ADC714C" w:rsidR="00004DFB" w:rsidRPr="002621A9" w:rsidRDefault="00004DFB" w:rsidP="00004DFB">
                      <w:pPr>
                        <w:rPr>
                          <w:rFonts w:ascii="Calibri" w:hAnsi="Calibri" w:cs="Calibri"/>
                          <w:color w:val="595959"/>
                          <w:szCs w:val="22"/>
                        </w:rPr>
                      </w:pP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Air USW-SUW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="00361F68"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AIT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Allison Engines</w:t>
                      </w:r>
                    </w:p>
                    <w:p w14:paraId="7AB626FF" w14:textId="75F37CDF" w:rsidR="00361F68" w:rsidRPr="002621A9" w:rsidRDefault="00004DFB" w:rsidP="00004DFB">
                      <w:pPr>
                        <w:rPr>
                          <w:rFonts w:ascii="Calibri" w:hAnsi="Calibri" w:cs="Calibri"/>
                          <w:color w:val="595959"/>
                          <w:szCs w:val="22"/>
                        </w:rPr>
                      </w:pP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American Airlines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  <w:t>APR39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ARS</w:t>
                      </w:r>
                      <w:r w:rsidR="00361F68"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 xml:space="preserve"> </w:t>
                      </w:r>
                    </w:p>
                    <w:p w14:paraId="32B7BF96" w14:textId="6B3F6943" w:rsidR="00004DFB" w:rsidRPr="002621A9" w:rsidRDefault="00004DFB" w:rsidP="00004DFB">
                      <w:pPr>
                        <w:rPr>
                          <w:rFonts w:ascii="Calibri" w:hAnsi="Calibri" w:cs="Calibri"/>
                          <w:color w:val="595959"/>
                          <w:szCs w:val="22"/>
                        </w:rPr>
                      </w:pP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(Aircraft Recognition System)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</w:p>
                    <w:p w14:paraId="4E3DB695" w14:textId="190A786A" w:rsidR="00004DFB" w:rsidRPr="002621A9" w:rsidRDefault="00004DFB" w:rsidP="00004DFB">
                      <w:pPr>
                        <w:rPr>
                          <w:rFonts w:ascii="Calibri" w:hAnsi="Calibri" w:cs="Calibri"/>
                          <w:color w:val="595959"/>
                          <w:szCs w:val="22"/>
                        </w:rPr>
                      </w:pP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ASE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  <w:t>ASPJ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ATC (Air Traffic Control)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</w:p>
                    <w:p w14:paraId="30924AD8" w14:textId="41BA48A9" w:rsidR="00004DFB" w:rsidRPr="002621A9" w:rsidRDefault="00004DFB" w:rsidP="00004DFB">
                      <w:pPr>
                        <w:rPr>
                          <w:rFonts w:ascii="Calibri" w:hAnsi="Calibri" w:cs="Calibri"/>
                          <w:color w:val="595959"/>
                          <w:szCs w:val="22"/>
                        </w:rPr>
                      </w:pP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BActlr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  <w:t>BAops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C2P</w:t>
                      </w:r>
                    </w:p>
                    <w:p w14:paraId="774E1CB4" w14:textId="2282402E" w:rsidR="00004DFB" w:rsidRPr="002621A9" w:rsidRDefault="00004DFB" w:rsidP="00004DFB">
                      <w:pPr>
                        <w:rPr>
                          <w:rFonts w:ascii="Calibri" w:hAnsi="Calibri" w:cs="Calibri"/>
                          <w:color w:val="595959"/>
                          <w:szCs w:val="22"/>
                        </w:rPr>
                      </w:pP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CAE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  <w:t>Caravan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Citibank</w:t>
                      </w:r>
                    </w:p>
                    <w:p w14:paraId="0AB0163C" w14:textId="79E4F4CE" w:rsidR="00004DFB" w:rsidRPr="002621A9" w:rsidRDefault="00004DFB" w:rsidP="00004DFB">
                      <w:pPr>
                        <w:rPr>
                          <w:rFonts w:ascii="Calibri" w:hAnsi="Calibri" w:cs="Calibri"/>
                          <w:color w:val="595959"/>
                          <w:szCs w:val="22"/>
                        </w:rPr>
                      </w:pP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CSEL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  <w:t>CVIS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Delta Airlines</w:t>
                      </w:r>
                    </w:p>
                    <w:p w14:paraId="2051C48E" w14:textId="5F9089B5" w:rsidR="00004DFB" w:rsidRPr="002621A9" w:rsidRDefault="00004DFB" w:rsidP="00004DFB">
                      <w:pPr>
                        <w:rPr>
                          <w:rFonts w:ascii="Calibri" w:hAnsi="Calibri" w:cs="Calibri"/>
                          <w:color w:val="595959"/>
                          <w:szCs w:val="22"/>
                        </w:rPr>
                      </w:pP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Delta B 767 Demo AC Handling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E6A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ECIS_V1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</w:p>
                    <w:p w14:paraId="7BEE3D5F" w14:textId="46FFBCCB" w:rsidR="00004DFB" w:rsidRPr="002621A9" w:rsidRDefault="00004DFB" w:rsidP="00004DFB">
                      <w:pPr>
                        <w:rPr>
                          <w:rFonts w:ascii="Calibri" w:hAnsi="Calibri" w:cs="Calibri"/>
                          <w:color w:val="595959"/>
                          <w:szCs w:val="22"/>
                        </w:rPr>
                      </w:pP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EMB145 (Embry Air)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  <w:t>EW Threat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F-14 Tomcat</w:t>
                      </w:r>
                    </w:p>
                    <w:p w14:paraId="7DB551C8" w14:textId="5BFAA1FE" w:rsidR="00004DFB" w:rsidRPr="002621A9" w:rsidRDefault="00004DFB" w:rsidP="00004DFB">
                      <w:pPr>
                        <w:rPr>
                          <w:rFonts w:ascii="Calibri" w:hAnsi="Calibri" w:cs="Calibri"/>
                          <w:color w:val="595959"/>
                          <w:szCs w:val="22"/>
                        </w:rPr>
                      </w:pP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F-18 C/D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  <w:t>F-18 E/F CAI/ICW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F119 Engine (PW) F-22</w:t>
                      </w:r>
                    </w:p>
                    <w:p w14:paraId="300F51A1" w14:textId="39257CD8" w:rsidR="00004DFB" w:rsidRPr="002621A9" w:rsidRDefault="00004DFB" w:rsidP="00004DFB">
                      <w:pPr>
                        <w:rPr>
                          <w:rFonts w:ascii="Calibri" w:hAnsi="Calibri" w:cs="Calibri"/>
                          <w:color w:val="595959"/>
                          <w:szCs w:val="22"/>
                        </w:rPr>
                      </w:pP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FedEx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  <w:t>Flight Safety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FS Texas (Flight Safety)</w:t>
                      </w:r>
                    </w:p>
                    <w:p w14:paraId="56BB5D96" w14:textId="6E332FB3" w:rsidR="00004DFB" w:rsidRPr="002621A9" w:rsidRDefault="00004DFB" w:rsidP="00004DFB">
                      <w:pPr>
                        <w:rPr>
                          <w:rFonts w:ascii="Calibri" w:hAnsi="Calibri" w:cs="Calibri"/>
                          <w:color w:val="595959"/>
                          <w:szCs w:val="22"/>
                        </w:rPr>
                      </w:pP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FSI Premier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  <w:t>FSI_Falcon_900EX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GKTW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  <w:t xml:space="preserve"> (Give Kids the World)</w:t>
                      </w:r>
                    </w:p>
                    <w:p w14:paraId="6D0223FF" w14:textId="3CB9DFF0" w:rsidR="00004DFB" w:rsidRPr="002621A9" w:rsidRDefault="00004DFB" w:rsidP="00004DFB">
                      <w:pPr>
                        <w:rPr>
                          <w:rFonts w:ascii="Calibri" w:hAnsi="Calibri" w:cs="Calibri"/>
                          <w:color w:val="595959"/>
                          <w:szCs w:val="22"/>
                        </w:rPr>
                      </w:pP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Health Network (FOX)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Honeywell Aerospace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Honeywell TCAS 2000</w:t>
                      </w:r>
                    </w:p>
                    <w:p w14:paraId="062BEC0B" w14:textId="41D0C20B" w:rsidR="00004DFB" w:rsidRPr="002621A9" w:rsidRDefault="00004DFB" w:rsidP="00004DFB">
                      <w:pPr>
                        <w:rPr>
                          <w:rFonts w:ascii="Calibri" w:hAnsi="Calibri" w:cs="Calibri"/>
                          <w:color w:val="595959"/>
                          <w:szCs w:val="22"/>
                        </w:rPr>
                      </w:pP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HPAC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  <w:t>(Sea Systems)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ISAR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Magellan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</w:p>
                    <w:p w14:paraId="5E0B25F4" w14:textId="00B10142" w:rsidR="00004DFB" w:rsidRPr="002621A9" w:rsidRDefault="00004DFB" w:rsidP="00004DFB">
                      <w:pPr>
                        <w:rPr>
                          <w:rFonts w:ascii="Calibri" w:hAnsi="Calibri" w:cs="Calibri"/>
                          <w:color w:val="595959"/>
                          <w:szCs w:val="22"/>
                        </w:rPr>
                      </w:pP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Marconi KC Resources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="00361F68"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MAWTS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MD11</w:t>
                      </w:r>
                    </w:p>
                    <w:p w14:paraId="6CBBF82D" w14:textId="2189EB9D" w:rsidR="00004DFB" w:rsidRPr="002621A9" w:rsidRDefault="00004DFB" w:rsidP="00004DFB">
                      <w:pPr>
                        <w:rPr>
                          <w:rFonts w:ascii="Calibri" w:hAnsi="Calibri" w:cs="Calibri"/>
                          <w:color w:val="595959"/>
                          <w:szCs w:val="22"/>
                        </w:rPr>
                      </w:pP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MTVR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  <w:t>Nations Bank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Pratt&amp;Whitt</w:t>
                      </w:r>
                    </w:p>
                    <w:p w14:paraId="022CBDD4" w14:textId="1D89E272" w:rsidR="00004DFB" w:rsidRPr="002621A9" w:rsidRDefault="00004DFB" w:rsidP="00004DFB">
                      <w:pPr>
                        <w:rPr>
                          <w:rFonts w:ascii="Calibri" w:hAnsi="Calibri" w:cs="Calibri"/>
                          <w:color w:val="595959"/>
                          <w:szCs w:val="22"/>
                        </w:rPr>
                      </w:pP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Recurrent 2001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="00361F68"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Rolls Royce 2</w:t>
                      </w:r>
                      <w:r w:rsidR="00361F68"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 xml:space="preserve"> 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Engines</w:t>
                      </w:r>
                      <w:r w:rsidR="00361F68"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 xml:space="preserve"> </w:t>
                      </w:r>
                    </w:p>
                    <w:p w14:paraId="097B1BA7" w14:textId="4320A713" w:rsidR="00004DFB" w:rsidRPr="002621A9" w:rsidRDefault="00004DFB" w:rsidP="00004DFB">
                      <w:pPr>
                        <w:rPr>
                          <w:rFonts w:ascii="Calibri" w:hAnsi="Calibri" w:cs="Calibri"/>
                          <w:color w:val="595959"/>
                          <w:szCs w:val="22"/>
                        </w:rPr>
                      </w:pP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Simuflite M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  <w:t>SM-CAE-Cont-EMB145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SRS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</w:p>
                    <w:p w14:paraId="52E07A89" w14:textId="56B65C5B" w:rsidR="00004DFB" w:rsidRPr="002621A9" w:rsidRDefault="00004DFB" w:rsidP="00004DFB">
                      <w:pPr>
                        <w:rPr>
                          <w:rFonts w:ascii="Calibri" w:hAnsi="Calibri" w:cs="Calibri"/>
                          <w:color w:val="595959"/>
                          <w:szCs w:val="22"/>
                        </w:rPr>
                      </w:pP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UNO's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  <w:t>USMC MCB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USW ACT Web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</w:p>
                    <w:p w14:paraId="08C9B254" w14:textId="2D01E620" w:rsidR="00004DFB" w:rsidRPr="002621A9" w:rsidRDefault="00004DFB" w:rsidP="00004DFB">
                      <w:pPr>
                        <w:rPr>
                          <w:rFonts w:ascii="Calibri" w:hAnsi="Calibri" w:cs="Calibri"/>
                          <w:color w:val="595959"/>
                          <w:szCs w:val="22"/>
                        </w:rPr>
                      </w:pP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Va Star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="00361F68"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Wake Turbulence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F-35 JSF (Joint Strike Fighter)</w:t>
                      </w:r>
                    </w:p>
                    <w:p w14:paraId="3CCAFF88" w14:textId="3CE63603" w:rsidR="00004DFB" w:rsidRPr="002621A9" w:rsidRDefault="00004DFB" w:rsidP="00004DFB">
                      <w:pPr>
                        <w:rPr>
                          <w:rFonts w:ascii="Calibri" w:hAnsi="Calibri" w:cs="Calibri"/>
                          <w:color w:val="595959"/>
                          <w:szCs w:val="22"/>
                        </w:rPr>
                      </w:pP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Apache Longbow / VH-60N CUP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MLRS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Lance Missile Systems</w:t>
                      </w:r>
                    </w:p>
                    <w:p w14:paraId="52B9D507" w14:textId="66B2E981" w:rsidR="00004DFB" w:rsidRPr="002621A9" w:rsidRDefault="00004DFB" w:rsidP="00004DFB">
                      <w:pPr>
                        <w:rPr>
                          <w:rFonts w:ascii="Calibri" w:hAnsi="Calibri" w:cs="Calibri"/>
                          <w:color w:val="595959"/>
                          <w:szCs w:val="22"/>
                        </w:rPr>
                      </w:pP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C-17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  <w:t>F-16 Aircraft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Patriot Missile Systems</w:t>
                      </w:r>
                    </w:p>
                    <w:p w14:paraId="0E7E9759" w14:textId="78B4E096" w:rsidR="002621A9" w:rsidRDefault="00004DFB" w:rsidP="00361F68">
                      <w:pPr>
                        <w:rPr>
                          <w:rFonts w:ascii="Calibri" w:hAnsi="Calibri" w:cs="Calibri"/>
                          <w:color w:val="595959"/>
                          <w:szCs w:val="22"/>
                        </w:rPr>
                      </w:pP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F-22 Engine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  <w:t>V-22 Osprey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 xml:space="preserve">Navy LCS-1, LCS-2HMX Presidential </w:t>
                      </w:r>
                    </w:p>
                    <w:p w14:paraId="0C6A0425" w14:textId="05544F9B" w:rsidR="00F02183" w:rsidRPr="002621A9" w:rsidRDefault="00004DFB" w:rsidP="00361F68">
                      <w:pPr>
                        <w:rPr>
                          <w:rFonts w:ascii="Calibri" w:hAnsi="Calibri" w:cs="Calibri"/>
                          <w:color w:val="595959"/>
                          <w:szCs w:val="22"/>
                        </w:rPr>
                      </w:pP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VH-60 upgrade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  <w:t>SWOS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  <w:t>LCS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</w:p>
                    <w:p w14:paraId="069CDAD7" w14:textId="77777777" w:rsidR="00E52D6F" w:rsidRPr="002621A9" w:rsidRDefault="00E52D6F" w:rsidP="00361F68">
                      <w:pPr>
                        <w:rPr>
                          <w:rFonts w:ascii="Calibri" w:hAnsi="Calibri" w:cs="Calibri"/>
                          <w:color w:val="595959"/>
                          <w:szCs w:val="22"/>
                        </w:rPr>
                      </w:pPr>
                    </w:p>
                    <w:p w14:paraId="48503BBC" w14:textId="77777777" w:rsidR="00E52D6F" w:rsidRPr="002621A9" w:rsidRDefault="00E52D6F" w:rsidP="00361F68">
                      <w:pPr>
                        <w:rPr>
                          <w:rFonts w:ascii="Calibri" w:hAnsi="Calibri" w:cs="Calibri"/>
                          <w:color w:val="595959"/>
                          <w:szCs w:val="22"/>
                        </w:rPr>
                      </w:pPr>
                    </w:p>
                    <w:p w14:paraId="15DDE33D" w14:textId="77777777" w:rsidR="00E52D6F" w:rsidRPr="002621A9" w:rsidRDefault="00E52D6F" w:rsidP="00361F68">
                      <w:pPr>
                        <w:rPr>
                          <w:rFonts w:ascii="Calibri" w:hAnsi="Calibri" w:cs="Calibri"/>
                          <w:color w:val="595959"/>
                          <w:szCs w:val="22"/>
                        </w:rPr>
                      </w:pPr>
                    </w:p>
                    <w:p w14:paraId="07B8A14E" w14:textId="770047B4" w:rsidR="00E52D6F" w:rsidRPr="002621A9" w:rsidRDefault="007253AE" w:rsidP="00361F68">
                      <w:pPr>
                        <w:rPr>
                          <w:rFonts w:ascii="Calibri" w:hAnsi="Calibri" w:cs="Calibri"/>
                          <w:color w:val="595959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 xml:space="preserve">Examples </w:t>
                      </w:r>
                      <w:r w:rsidR="00895F2D"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Links:</w:t>
                      </w:r>
                    </w:p>
                    <w:p w14:paraId="38E41A75" w14:textId="532E0071" w:rsidR="00E52D6F" w:rsidRPr="002621A9" w:rsidRDefault="00E52D6F" w:rsidP="00E52D6F">
                      <w:pPr>
                        <w:rPr>
                          <w:rFonts w:ascii="Calibri" w:hAnsi="Calibri" w:cs="Calibri"/>
                          <w:color w:val="595959"/>
                          <w:szCs w:val="22"/>
                        </w:rPr>
                      </w:pP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AI</w:t>
                      </w:r>
                      <w:r w:rsidR="00895F2D"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 xml:space="preserve"> 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 xml:space="preserve">SpaceForce / Adaptive Branching on LMS: </w:t>
                      </w:r>
                      <w:hyperlink r:id="rId16" w:history="1">
                        <w:r w:rsidRPr="002621A9">
                          <w:rPr>
                            <w:rStyle w:val="Hyperlink"/>
                            <w:rFonts w:ascii="Calibri" w:hAnsi="Calibri" w:cs="Calibri"/>
                            <w:szCs w:val="22"/>
                          </w:rPr>
                          <w:t>https://360.articulate.com/review/content/c44b744f-edf2-4246-9bff-9fa2e658050e/review</w:t>
                        </w:r>
                      </w:hyperlink>
                    </w:p>
                    <w:p w14:paraId="21D7C5BC" w14:textId="79A213F5" w:rsidR="00E52D6F" w:rsidRPr="002621A9" w:rsidRDefault="00E52D6F" w:rsidP="00E52D6F">
                      <w:pPr>
                        <w:rPr>
                          <w:rFonts w:ascii="Calibri" w:hAnsi="Calibri" w:cs="Calibri"/>
                          <w:color w:val="595959"/>
                          <w:szCs w:val="22"/>
                        </w:rPr>
                      </w:pP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What is AI Creative? Digital Twin Training:</w:t>
                      </w:r>
                      <w:r w:rsidR="007253AE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hyperlink r:id="rId17" w:history="1">
                        <w:r w:rsidRPr="002621A9">
                          <w:rPr>
                            <w:rStyle w:val="Hyperlink"/>
                            <w:rFonts w:ascii="Calibri" w:hAnsi="Calibri" w:cs="Calibri"/>
                            <w:szCs w:val="22"/>
                          </w:rPr>
                          <w:t>https://youtu.be/zJ07nJIUCok</w:t>
                        </w:r>
                      </w:hyperlink>
                    </w:p>
                    <w:p w14:paraId="6DC97EDB" w14:textId="295093AD" w:rsidR="00E52D6F" w:rsidRPr="002621A9" w:rsidRDefault="00E52D6F" w:rsidP="00E52D6F">
                      <w:pPr>
                        <w:rPr>
                          <w:rFonts w:ascii="Calibri" w:hAnsi="Calibri" w:cs="Calibri"/>
                          <w:szCs w:val="22"/>
                        </w:rPr>
                      </w:pP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What is AI Creative? Satellite War Room:</w:t>
                      </w:r>
                      <w:r w:rsidR="007253AE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hyperlink r:id="rId18" w:history="1">
                        <w:r w:rsidRPr="002621A9">
                          <w:rPr>
                            <w:rStyle w:val="Hyperlink"/>
                            <w:rFonts w:ascii="Calibri" w:hAnsi="Calibri" w:cs="Calibri"/>
                            <w:szCs w:val="22"/>
                          </w:rPr>
                          <w:t>https://www.youtube.com/watch?v=_oJQVQxG80k</w:t>
                        </w:r>
                      </w:hyperlink>
                    </w:p>
                    <w:p w14:paraId="63532A77" w14:textId="133E200E" w:rsidR="007C413A" w:rsidRPr="002621A9" w:rsidRDefault="007C413A" w:rsidP="007C413A">
                      <w:pPr>
                        <w:rPr>
                          <w:rFonts w:ascii="Calibri" w:hAnsi="Calibri" w:cs="Calibri"/>
                          <w:color w:val="595959"/>
                          <w:szCs w:val="22"/>
                        </w:rPr>
                      </w:pP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 xml:space="preserve">AI BRIDGER </w:t>
                      </w:r>
                      <w:r w:rsidR="00F53387"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 xml:space="preserve">FireFighting </w:t>
                      </w: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AEROSPACE War Room:</w:t>
                      </w:r>
                      <w:hyperlink r:id="rId19" w:history="1">
                        <w:r w:rsidRPr="002621A9">
                          <w:rPr>
                            <w:rStyle w:val="Hyperlink"/>
                            <w:rFonts w:ascii="Calibri" w:hAnsi="Calibri" w:cs="Calibri"/>
                            <w:szCs w:val="22"/>
                          </w:rPr>
                          <w:t>https://youtu.be/etbozt-ACeo?list=TLGGutCnuL6ipO8wODEyMjAyNQ</w:t>
                        </w:r>
                      </w:hyperlink>
                    </w:p>
                    <w:p w14:paraId="528F4D79" w14:textId="4536476C" w:rsidR="00E52D6F" w:rsidRPr="002621A9" w:rsidRDefault="00E52D6F" w:rsidP="00E52D6F">
                      <w:pPr>
                        <w:rPr>
                          <w:rFonts w:ascii="Calibri" w:hAnsi="Calibri" w:cs="Calibri"/>
                          <w:color w:val="595959"/>
                          <w:szCs w:val="22"/>
                        </w:rPr>
                      </w:pPr>
                      <w:r w:rsidRPr="002621A9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>Portfolio:</w:t>
                      </w:r>
                      <w:r w:rsidR="007253AE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="007253AE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="007253AE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="007253AE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r w:rsidR="007253AE">
                        <w:rPr>
                          <w:rFonts w:ascii="Calibri" w:hAnsi="Calibri" w:cs="Calibri"/>
                          <w:color w:val="595959"/>
                          <w:szCs w:val="22"/>
                        </w:rPr>
                        <w:tab/>
                      </w:r>
                      <w:hyperlink r:id="rId20" w:history="1">
                        <w:r w:rsidRPr="002621A9">
                          <w:rPr>
                            <w:rStyle w:val="Hyperlink"/>
                            <w:rFonts w:ascii="Calibri" w:hAnsi="Calibri" w:cs="Calibri"/>
                            <w:szCs w:val="22"/>
                          </w:rPr>
                          <w:t>https://www.youtube.com/watch?v=fN7QvCHBJoY</w:t>
                        </w:r>
                      </w:hyperlink>
                    </w:p>
                  </w:txbxContent>
                </v:textbox>
                <w10:wrap type="square" anchorx="margin" anchory="margin"/>
                <w10:anchorlock/>
              </v:shape>
            </w:pict>
          </mc:Fallback>
        </mc:AlternateContent>
      </w:r>
      <w:r w:rsidR="00F02183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1" layoutInCell="1" allowOverlap="1" wp14:anchorId="5453C975" wp14:editId="086DA5A8">
                <wp:simplePos x="0" y="0"/>
                <wp:positionH relativeFrom="page">
                  <wp:posOffset>2576830</wp:posOffset>
                </wp:positionH>
                <wp:positionV relativeFrom="page">
                  <wp:posOffset>3843020</wp:posOffset>
                </wp:positionV>
                <wp:extent cx="127635" cy="109220"/>
                <wp:effectExtent l="9208" t="0" r="0" b="0"/>
                <wp:wrapNone/>
                <wp:docPr id="1294858705" name="Isosceles Triangle 1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27635" cy="109220"/>
                        </a:xfrm>
                        <a:prstGeom prst="triangle">
                          <a:avLst/>
                        </a:prstGeom>
                        <a:solidFill>
                          <a:srgbClr val="59595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94AAE9" w14:textId="77777777" w:rsidR="0096656E" w:rsidRDefault="0096656E" w:rsidP="0096656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53C975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16" o:spid="_x0000_s1027" type="#_x0000_t5" alt="&quot;&quot;" style="position:absolute;left:0;text-align:left;margin-left:202.9pt;margin-top:302.6pt;width:10.05pt;height:8.6pt;rotation:90;z-index:25170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" fillcolor="#595959" stroked="f" strokeweight="1pt">
                <v:textbox>
                  <w:txbxContent>
                    <w:p w14:paraId="5E94AAE9" w14:textId="77777777" w:rsidR="0096656E" w:rsidRDefault="0096656E" w:rsidP="0096656E">
                      <w:pPr>
                        <w:jc w:val="center"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 w:rsidR="00F02183" w:rsidRPr="0034063E">
        <w:rPr>
          <w:noProof/>
        </w:rPr>
        <mc:AlternateContent>
          <mc:Choice Requires="wps">
            <w:drawing>
              <wp:anchor distT="45720" distB="45720" distL="114300" distR="114300" simplePos="0" relativeHeight="251704320" behindDoc="0" locked="1" layoutInCell="1" allowOverlap="1" wp14:anchorId="7F2574EA" wp14:editId="20F0E9EE">
                <wp:simplePos x="0" y="0"/>
                <wp:positionH relativeFrom="page">
                  <wp:align>left</wp:align>
                </wp:positionH>
                <wp:positionV relativeFrom="margin">
                  <wp:posOffset>6331585</wp:posOffset>
                </wp:positionV>
                <wp:extent cx="2486660" cy="9385300"/>
                <wp:effectExtent l="0" t="0" r="0" b="6350"/>
                <wp:wrapSquare wrapText="bothSides"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6660" cy="9385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6C5096" w14:textId="214267A0" w:rsidR="00F02183" w:rsidRPr="002621A9" w:rsidRDefault="00542921" w:rsidP="00F02183">
                            <w:pPr>
                              <w:pStyle w:val="Heading1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 w:rsidR="00F02183" w:rsidRPr="002621A9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Certifications </w:t>
                            </w:r>
                          </w:p>
                          <w:p w14:paraId="43CF2099" w14:textId="77777777" w:rsidR="00277F6A" w:rsidRPr="002621A9" w:rsidRDefault="00277F6A" w:rsidP="005A5D38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ind w:left="450"/>
                              <w:jc w:val="left"/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>Outstart Evolution LMS Media Integrator</w:t>
                            </w:r>
                          </w:p>
                          <w:p w14:paraId="7C226937" w14:textId="39604F86" w:rsidR="00277F6A" w:rsidRPr="002621A9" w:rsidRDefault="00277F6A" w:rsidP="005A5D38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ind w:left="450"/>
                              <w:jc w:val="left"/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 xml:space="preserve">Adobe Creative Suite </w:t>
                            </w:r>
                          </w:p>
                          <w:p w14:paraId="4F606A32" w14:textId="77777777" w:rsidR="00277F6A" w:rsidRPr="002621A9" w:rsidRDefault="00277F6A" w:rsidP="005A5D38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ind w:left="450"/>
                              <w:jc w:val="left"/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>Premiere Pro Cert</w:t>
                            </w:r>
                          </w:p>
                          <w:p w14:paraId="40D6E551" w14:textId="77777777" w:rsidR="00277F6A" w:rsidRPr="002621A9" w:rsidRDefault="00277F6A" w:rsidP="005A5D38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ind w:left="450"/>
                              <w:jc w:val="left"/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 xml:space="preserve">After Effects Cert </w:t>
                            </w:r>
                            <w:r w:rsidRPr="002621A9"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ab/>
                            </w:r>
                          </w:p>
                          <w:p w14:paraId="0F283683" w14:textId="4B5947C0" w:rsidR="00277F6A" w:rsidRPr="002621A9" w:rsidRDefault="00277F6A" w:rsidP="005A5D38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ind w:left="450"/>
                              <w:jc w:val="left"/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>Adobe Photoshop</w:t>
                            </w:r>
                          </w:p>
                          <w:p w14:paraId="14BFEA27" w14:textId="77777777" w:rsidR="00277F6A" w:rsidRPr="002621A9" w:rsidRDefault="00277F6A" w:rsidP="005A5D38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ind w:left="450"/>
                              <w:jc w:val="left"/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>Illustrator Cert</w:t>
                            </w:r>
                            <w:r w:rsidRPr="002621A9"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ab/>
                            </w:r>
                          </w:p>
                          <w:p w14:paraId="42F1B93C" w14:textId="465088DE" w:rsidR="00277F6A" w:rsidRPr="002621A9" w:rsidRDefault="00277F6A" w:rsidP="005A5D38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ind w:left="450"/>
                              <w:jc w:val="left"/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>Muse/Dreamweaver</w:t>
                            </w:r>
                            <w:r w:rsidRPr="002621A9"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ab/>
                            </w:r>
                          </w:p>
                          <w:p w14:paraId="04100530" w14:textId="77777777" w:rsidR="00277F6A" w:rsidRPr="002621A9" w:rsidRDefault="00277F6A" w:rsidP="005A5D38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ind w:left="450"/>
                              <w:jc w:val="left"/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>3D Studio Max</w:t>
                            </w:r>
                            <w:r w:rsidRPr="002621A9"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ab/>
                            </w:r>
                          </w:p>
                          <w:p w14:paraId="39B179AB" w14:textId="2CB3AD67" w:rsidR="00277F6A" w:rsidRPr="002621A9" w:rsidRDefault="00277F6A" w:rsidP="005A5D38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ind w:left="450"/>
                              <w:jc w:val="left"/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>PIXYZ</w:t>
                            </w:r>
                          </w:p>
                          <w:p w14:paraId="68955DE0" w14:textId="77777777" w:rsidR="00277F6A" w:rsidRPr="002621A9" w:rsidRDefault="00277F6A" w:rsidP="005A5D38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ind w:left="450"/>
                              <w:jc w:val="left"/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>Maya</w:t>
                            </w:r>
                          </w:p>
                          <w:p w14:paraId="453F4286" w14:textId="1F9B1100" w:rsidR="00277F6A" w:rsidRPr="002621A9" w:rsidRDefault="00277F6A" w:rsidP="005A5D38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ind w:left="450"/>
                              <w:jc w:val="left"/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>Instructional Designer</w:t>
                            </w:r>
                          </w:p>
                          <w:p w14:paraId="26E7FAF4" w14:textId="340DECC6" w:rsidR="00277F6A" w:rsidRPr="002621A9" w:rsidRDefault="00277F6A" w:rsidP="005A5D38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ind w:left="450"/>
                              <w:jc w:val="left"/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>ISD Certified July  2016University of North Florida</w:t>
                            </w:r>
                          </w:p>
                          <w:p w14:paraId="1BDD1E60" w14:textId="77777777" w:rsidR="00277F6A" w:rsidRPr="002621A9" w:rsidRDefault="00277F6A" w:rsidP="005A5D38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ind w:left="450"/>
                              <w:jc w:val="left"/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>ISD Certified for Agile Approach July</w:t>
                            </w:r>
                            <w:r w:rsidRPr="002621A9"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ab/>
                              <w:t>2022</w:t>
                            </w:r>
                          </w:p>
                          <w:p w14:paraId="2C93282D" w14:textId="6F514551" w:rsidR="00277F6A" w:rsidRPr="002621A9" w:rsidRDefault="00277F6A" w:rsidP="005A5D38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ind w:left="450"/>
                              <w:jc w:val="left"/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>University of North Florida</w:t>
                            </w:r>
                          </w:p>
                          <w:p w14:paraId="24790F68" w14:textId="3C834D17" w:rsidR="00277F6A" w:rsidRPr="002621A9" w:rsidRDefault="00277F6A" w:rsidP="005A5D38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ind w:left="450"/>
                              <w:jc w:val="left"/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>SCRUM Master June 2022</w:t>
                            </w:r>
                            <w:r w:rsidRPr="002621A9"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ab/>
                              <w:t>SCRUM.org</w:t>
                            </w:r>
                          </w:p>
                          <w:p w14:paraId="3EB19DEF" w14:textId="77777777" w:rsidR="00277F6A" w:rsidRPr="002621A9" w:rsidRDefault="00277F6A" w:rsidP="005A5D38">
                            <w:pPr>
                              <w:spacing w:line="240" w:lineRule="auto"/>
                              <w:ind w:left="450" w:hanging="360"/>
                              <w:jc w:val="left"/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</w:pPr>
                          </w:p>
                          <w:p w14:paraId="5350C014" w14:textId="4915E7F6" w:rsidR="00277F6A" w:rsidRPr="002621A9" w:rsidRDefault="00277F6A" w:rsidP="005A5D38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ind w:left="450"/>
                              <w:jc w:val="left"/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>PMP Certified, Aug 2017University of North Florida</w:t>
                            </w:r>
                          </w:p>
                          <w:p w14:paraId="5BE59B0D" w14:textId="77777777" w:rsidR="00277F6A" w:rsidRPr="002621A9" w:rsidRDefault="00277F6A" w:rsidP="005A5D38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ind w:left="450"/>
                              <w:jc w:val="left"/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>CMMI 2.0 Certified 2019</w:t>
                            </w:r>
                          </w:p>
                          <w:p w14:paraId="0C5D0E51" w14:textId="77777777" w:rsidR="00277F6A" w:rsidRPr="002621A9" w:rsidRDefault="00277F6A" w:rsidP="005A5D38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ind w:left="450"/>
                              <w:jc w:val="left"/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>508: Standards for Web</w:t>
                            </w:r>
                          </w:p>
                          <w:p w14:paraId="127A2F1F" w14:textId="7E2BBFA2" w:rsidR="00277F6A" w:rsidRPr="002621A9" w:rsidRDefault="00277F6A" w:rsidP="005A5D38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ind w:left="450"/>
                              <w:jc w:val="left"/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>Oct 2024 Homeland Security</w:t>
                            </w:r>
                          </w:p>
                          <w:p w14:paraId="4BCE90B1" w14:textId="77777777" w:rsidR="00277F6A" w:rsidRPr="002621A9" w:rsidRDefault="00277F6A" w:rsidP="005A5D38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ind w:left="450"/>
                              <w:jc w:val="left"/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>508: Trusted Tester Testing Tools</w:t>
                            </w:r>
                            <w:r w:rsidRPr="002621A9"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ab/>
                              <w:t>Oct  2024</w:t>
                            </w:r>
                          </w:p>
                          <w:p w14:paraId="746E733A" w14:textId="1C001FBF" w:rsidR="00277F6A" w:rsidRPr="002621A9" w:rsidRDefault="00277F6A" w:rsidP="005A5D38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ind w:left="450"/>
                              <w:jc w:val="left"/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>Homeland Security</w:t>
                            </w:r>
                          </w:p>
                          <w:p w14:paraId="4C477666" w14:textId="37FC702C" w:rsidR="00277F6A" w:rsidRPr="002621A9" w:rsidRDefault="00277F6A" w:rsidP="005A5D38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ind w:left="450"/>
                              <w:jc w:val="left"/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>508: What is it and Why it is Important</w:t>
                            </w:r>
                            <w:r w:rsidRPr="002621A9"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ab/>
                              <w:t>Oct  2024 Homeland Security</w:t>
                            </w:r>
                          </w:p>
                          <w:p w14:paraId="6C960A7B" w14:textId="30C257E1" w:rsidR="00277F6A" w:rsidRPr="002621A9" w:rsidRDefault="00277F6A" w:rsidP="005A5D38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ind w:left="450"/>
                              <w:jc w:val="left"/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>MSI-Knowledge-Management-Certificate (KM) 2024 Nov</w:t>
                            </w:r>
                          </w:p>
                          <w:p w14:paraId="199D0A45" w14:textId="531D124F" w:rsidR="00F02183" w:rsidRPr="002621A9" w:rsidRDefault="00277F6A" w:rsidP="005A5D38">
                            <w:pPr>
                              <w:pStyle w:val="Normalwhite"/>
                              <w:numPr>
                                <w:ilvl w:val="0"/>
                                <w:numId w:val="7"/>
                              </w:numPr>
                              <w:ind w:left="450"/>
                              <w:rPr>
                                <w:rFonts w:ascii="Calibri" w:hAnsi="Calibri" w:cs="Calibri"/>
                                <w:b/>
                                <w:bCs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eastAsia="Roboto" w:hAnsi="Calibri" w:cs="Calibri"/>
                                <w:b/>
                                <w:bCs/>
                                <w:szCs w:val="22"/>
                              </w:rPr>
                              <w:t>Render King Award GRABCAD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2574EA" id="Text Box 21" o:spid="_x0000_s1028" type="#_x0000_t202" style="position:absolute;left:0;text-align:left;margin-left:0;margin-top:498.55pt;width:195.8pt;height:739pt;z-index:251704320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" filled="f" stroked="f">
                <v:textbox>
                  <w:txbxContent>
                    <w:p w14:paraId="266C5096" w14:textId="214267A0" w:rsidR="00F02183" w:rsidRPr="002621A9" w:rsidRDefault="00542921" w:rsidP="00F02183">
                      <w:pPr>
                        <w:pStyle w:val="Heading1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2621A9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      </w:t>
                      </w:r>
                      <w:r w:rsidR="00F02183" w:rsidRPr="002621A9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Certifications </w:t>
                      </w:r>
                    </w:p>
                    <w:p w14:paraId="43CF2099" w14:textId="77777777" w:rsidR="00277F6A" w:rsidRPr="002621A9" w:rsidRDefault="00277F6A" w:rsidP="005A5D38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ind w:left="450"/>
                        <w:jc w:val="left"/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</w:pPr>
                      <w:r w:rsidRPr="002621A9"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  <w:t>Outstart Evolution LMS Media Integrator</w:t>
                      </w:r>
                    </w:p>
                    <w:p w14:paraId="7C226937" w14:textId="39604F86" w:rsidR="00277F6A" w:rsidRPr="002621A9" w:rsidRDefault="00277F6A" w:rsidP="005A5D38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ind w:left="450"/>
                        <w:jc w:val="left"/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</w:pPr>
                      <w:r w:rsidRPr="002621A9"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  <w:t xml:space="preserve">Adobe Creative Suite </w:t>
                      </w:r>
                    </w:p>
                    <w:p w14:paraId="4F606A32" w14:textId="77777777" w:rsidR="00277F6A" w:rsidRPr="002621A9" w:rsidRDefault="00277F6A" w:rsidP="005A5D38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ind w:left="450"/>
                        <w:jc w:val="left"/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</w:pPr>
                      <w:r w:rsidRPr="002621A9"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  <w:t>Premiere Pro Cert</w:t>
                      </w:r>
                    </w:p>
                    <w:p w14:paraId="40D6E551" w14:textId="77777777" w:rsidR="00277F6A" w:rsidRPr="002621A9" w:rsidRDefault="00277F6A" w:rsidP="005A5D38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ind w:left="450"/>
                        <w:jc w:val="left"/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</w:pPr>
                      <w:r w:rsidRPr="002621A9"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  <w:t xml:space="preserve">After Effects Cert </w:t>
                      </w:r>
                      <w:r w:rsidRPr="002621A9"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  <w:tab/>
                      </w:r>
                    </w:p>
                    <w:p w14:paraId="0F283683" w14:textId="4B5947C0" w:rsidR="00277F6A" w:rsidRPr="002621A9" w:rsidRDefault="00277F6A" w:rsidP="005A5D38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ind w:left="450"/>
                        <w:jc w:val="left"/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</w:pPr>
                      <w:r w:rsidRPr="002621A9"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  <w:t>Adobe Photoshop</w:t>
                      </w:r>
                    </w:p>
                    <w:p w14:paraId="14BFEA27" w14:textId="77777777" w:rsidR="00277F6A" w:rsidRPr="002621A9" w:rsidRDefault="00277F6A" w:rsidP="005A5D38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ind w:left="450"/>
                        <w:jc w:val="left"/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</w:pPr>
                      <w:r w:rsidRPr="002621A9"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  <w:t>Illustrator Cert</w:t>
                      </w:r>
                      <w:r w:rsidRPr="002621A9"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  <w:tab/>
                      </w:r>
                    </w:p>
                    <w:p w14:paraId="42F1B93C" w14:textId="465088DE" w:rsidR="00277F6A" w:rsidRPr="002621A9" w:rsidRDefault="00277F6A" w:rsidP="005A5D38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ind w:left="450"/>
                        <w:jc w:val="left"/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</w:pPr>
                      <w:r w:rsidRPr="002621A9"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  <w:t>Muse/Dreamweaver</w:t>
                      </w:r>
                      <w:r w:rsidRPr="002621A9"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  <w:tab/>
                      </w:r>
                    </w:p>
                    <w:p w14:paraId="04100530" w14:textId="77777777" w:rsidR="00277F6A" w:rsidRPr="002621A9" w:rsidRDefault="00277F6A" w:rsidP="005A5D38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ind w:left="450"/>
                        <w:jc w:val="left"/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</w:pPr>
                      <w:r w:rsidRPr="002621A9"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  <w:t>3D Studio Max</w:t>
                      </w:r>
                      <w:r w:rsidRPr="002621A9"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  <w:tab/>
                      </w:r>
                    </w:p>
                    <w:p w14:paraId="39B179AB" w14:textId="2CB3AD67" w:rsidR="00277F6A" w:rsidRPr="002621A9" w:rsidRDefault="00277F6A" w:rsidP="005A5D38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ind w:left="450"/>
                        <w:jc w:val="left"/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</w:pPr>
                      <w:r w:rsidRPr="002621A9"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  <w:t>PIXYZ</w:t>
                      </w:r>
                    </w:p>
                    <w:p w14:paraId="68955DE0" w14:textId="77777777" w:rsidR="00277F6A" w:rsidRPr="002621A9" w:rsidRDefault="00277F6A" w:rsidP="005A5D38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ind w:left="450"/>
                        <w:jc w:val="left"/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</w:pPr>
                      <w:r w:rsidRPr="002621A9"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  <w:t>Maya</w:t>
                      </w:r>
                    </w:p>
                    <w:p w14:paraId="453F4286" w14:textId="1F9B1100" w:rsidR="00277F6A" w:rsidRPr="002621A9" w:rsidRDefault="00277F6A" w:rsidP="005A5D38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ind w:left="450"/>
                        <w:jc w:val="left"/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</w:pPr>
                      <w:r w:rsidRPr="002621A9"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  <w:t>Instructional Designer</w:t>
                      </w:r>
                    </w:p>
                    <w:p w14:paraId="26E7FAF4" w14:textId="340DECC6" w:rsidR="00277F6A" w:rsidRPr="002621A9" w:rsidRDefault="00277F6A" w:rsidP="005A5D38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ind w:left="450"/>
                        <w:jc w:val="left"/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</w:pPr>
                      <w:r w:rsidRPr="002621A9"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  <w:t>ISD Certified July  2016University of North Florida</w:t>
                      </w:r>
                    </w:p>
                    <w:p w14:paraId="1BDD1E60" w14:textId="77777777" w:rsidR="00277F6A" w:rsidRPr="002621A9" w:rsidRDefault="00277F6A" w:rsidP="005A5D38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ind w:left="450"/>
                        <w:jc w:val="left"/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</w:pPr>
                      <w:r w:rsidRPr="002621A9"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  <w:t>ISD Certified for Agile Approach July</w:t>
                      </w:r>
                      <w:r w:rsidRPr="002621A9"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  <w:tab/>
                        <w:t>2022</w:t>
                      </w:r>
                    </w:p>
                    <w:p w14:paraId="2C93282D" w14:textId="6F514551" w:rsidR="00277F6A" w:rsidRPr="002621A9" w:rsidRDefault="00277F6A" w:rsidP="005A5D38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ind w:left="450"/>
                        <w:jc w:val="left"/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</w:pPr>
                      <w:r w:rsidRPr="002621A9"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  <w:t>University of North Florida</w:t>
                      </w:r>
                    </w:p>
                    <w:p w14:paraId="24790F68" w14:textId="3C834D17" w:rsidR="00277F6A" w:rsidRPr="002621A9" w:rsidRDefault="00277F6A" w:rsidP="005A5D38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ind w:left="450"/>
                        <w:jc w:val="left"/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</w:pPr>
                      <w:r w:rsidRPr="002621A9"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  <w:t>SCRUM Master June 2022</w:t>
                      </w:r>
                      <w:r w:rsidRPr="002621A9"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  <w:tab/>
                        <w:t>SCRUM.org</w:t>
                      </w:r>
                    </w:p>
                    <w:p w14:paraId="3EB19DEF" w14:textId="77777777" w:rsidR="00277F6A" w:rsidRPr="002621A9" w:rsidRDefault="00277F6A" w:rsidP="005A5D38">
                      <w:pPr>
                        <w:spacing w:line="240" w:lineRule="auto"/>
                        <w:ind w:left="450" w:hanging="360"/>
                        <w:jc w:val="left"/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</w:pPr>
                    </w:p>
                    <w:p w14:paraId="5350C014" w14:textId="4915E7F6" w:rsidR="00277F6A" w:rsidRPr="002621A9" w:rsidRDefault="00277F6A" w:rsidP="005A5D38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ind w:left="450"/>
                        <w:jc w:val="left"/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</w:pPr>
                      <w:r w:rsidRPr="002621A9"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  <w:t>PMP Certified, Aug 2017University of North Florida</w:t>
                      </w:r>
                    </w:p>
                    <w:p w14:paraId="5BE59B0D" w14:textId="77777777" w:rsidR="00277F6A" w:rsidRPr="002621A9" w:rsidRDefault="00277F6A" w:rsidP="005A5D38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ind w:left="450"/>
                        <w:jc w:val="left"/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</w:pPr>
                      <w:r w:rsidRPr="002621A9"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  <w:t>CMMI 2.0 Certified 2019</w:t>
                      </w:r>
                    </w:p>
                    <w:p w14:paraId="0C5D0E51" w14:textId="77777777" w:rsidR="00277F6A" w:rsidRPr="002621A9" w:rsidRDefault="00277F6A" w:rsidP="005A5D38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ind w:left="450"/>
                        <w:jc w:val="left"/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</w:pPr>
                      <w:r w:rsidRPr="002621A9"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  <w:t>508: Standards for Web</w:t>
                      </w:r>
                    </w:p>
                    <w:p w14:paraId="127A2F1F" w14:textId="7E2BBFA2" w:rsidR="00277F6A" w:rsidRPr="002621A9" w:rsidRDefault="00277F6A" w:rsidP="005A5D38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ind w:left="450"/>
                        <w:jc w:val="left"/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</w:pPr>
                      <w:r w:rsidRPr="002621A9"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  <w:t>Oct 2024 Homeland Security</w:t>
                      </w:r>
                    </w:p>
                    <w:p w14:paraId="4BCE90B1" w14:textId="77777777" w:rsidR="00277F6A" w:rsidRPr="002621A9" w:rsidRDefault="00277F6A" w:rsidP="005A5D38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ind w:left="450"/>
                        <w:jc w:val="left"/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</w:pPr>
                      <w:r w:rsidRPr="002621A9"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  <w:t>508: Trusted Tester Testing Tools</w:t>
                      </w:r>
                      <w:r w:rsidRPr="002621A9"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  <w:tab/>
                        <w:t>Oct  2024</w:t>
                      </w:r>
                    </w:p>
                    <w:p w14:paraId="746E733A" w14:textId="1C001FBF" w:rsidR="00277F6A" w:rsidRPr="002621A9" w:rsidRDefault="00277F6A" w:rsidP="005A5D38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ind w:left="450"/>
                        <w:jc w:val="left"/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</w:pPr>
                      <w:r w:rsidRPr="002621A9"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  <w:t>Homeland Security</w:t>
                      </w:r>
                    </w:p>
                    <w:p w14:paraId="4C477666" w14:textId="37FC702C" w:rsidR="00277F6A" w:rsidRPr="002621A9" w:rsidRDefault="00277F6A" w:rsidP="005A5D38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ind w:left="450"/>
                        <w:jc w:val="left"/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</w:pPr>
                      <w:r w:rsidRPr="002621A9"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  <w:t>508: What is it and Why it is Important</w:t>
                      </w:r>
                      <w:r w:rsidRPr="002621A9"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  <w:tab/>
                        <w:t>Oct  2024 Homeland Security</w:t>
                      </w:r>
                    </w:p>
                    <w:p w14:paraId="6C960A7B" w14:textId="30C257E1" w:rsidR="00277F6A" w:rsidRPr="002621A9" w:rsidRDefault="00277F6A" w:rsidP="005A5D38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ind w:left="450"/>
                        <w:jc w:val="left"/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</w:pPr>
                      <w:r w:rsidRPr="002621A9"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  <w:t>MSI-Knowledge-Management-Certificate (KM) 2024 Nov</w:t>
                      </w:r>
                    </w:p>
                    <w:p w14:paraId="199D0A45" w14:textId="531D124F" w:rsidR="00F02183" w:rsidRPr="002621A9" w:rsidRDefault="00277F6A" w:rsidP="005A5D38">
                      <w:pPr>
                        <w:pStyle w:val="Normalwhite"/>
                        <w:numPr>
                          <w:ilvl w:val="0"/>
                          <w:numId w:val="7"/>
                        </w:numPr>
                        <w:ind w:left="450"/>
                        <w:rPr>
                          <w:rFonts w:ascii="Calibri" w:hAnsi="Calibri" w:cs="Calibri"/>
                          <w:b/>
                          <w:bCs/>
                          <w:szCs w:val="22"/>
                        </w:rPr>
                      </w:pPr>
                      <w:r w:rsidRPr="002621A9">
                        <w:rPr>
                          <w:rFonts w:ascii="Calibri" w:eastAsia="Roboto" w:hAnsi="Calibri" w:cs="Calibri"/>
                          <w:b/>
                          <w:bCs/>
                          <w:szCs w:val="22"/>
                        </w:rPr>
                        <w:t>Render King Award GRABCAD</w:t>
                      </w:r>
                    </w:p>
                  </w:txbxContent>
                </v:textbox>
                <w10:wrap type="square" anchorx="page" anchory="margin"/>
                <w10:anchorlock/>
              </v:shape>
            </w:pict>
          </mc:Fallback>
        </mc:AlternateContent>
      </w:r>
      <w:r w:rsidR="00F02183" w:rsidRPr="00444F90">
        <w:rPr>
          <w:noProof/>
          <w:vertAlign w:val="subscript"/>
        </w:rPr>
        <mc:AlternateContent>
          <mc:Choice Requires="wps">
            <w:drawing>
              <wp:anchor distT="45720" distB="45720" distL="114300" distR="114300" simplePos="0" relativeHeight="251702272" behindDoc="0" locked="1" layoutInCell="1" allowOverlap="1" wp14:anchorId="2453F36B" wp14:editId="384D4566">
                <wp:simplePos x="0" y="0"/>
                <wp:positionH relativeFrom="page">
                  <wp:posOffset>0</wp:posOffset>
                </wp:positionH>
                <wp:positionV relativeFrom="page">
                  <wp:posOffset>4762500</wp:posOffset>
                </wp:positionV>
                <wp:extent cx="2339340" cy="1947545"/>
                <wp:effectExtent l="0" t="0" r="0" b="0"/>
                <wp:wrapSquare wrapText="bothSides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9340" cy="1947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401AF9" w14:textId="2CB1585B" w:rsidR="00542921" w:rsidRPr="002621A9" w:rsidRDefault="00542921" w:rsidP="00542921">
                            <w:pPr>
                              <w:ind w:right="-135"/>
                              <w:rPr>
                                <w:rFonts w:ascii="Calibri" w:eastAsia="Roboto" w:hAnsi="Calibri" w:cs="Calibri"/>
                                <w:b/>
                                <w:color w:val="FFFFFF" w:themeColor="background1"/>
                                <w:szCs w:val="22"/>
                              </w:rPr>
                            </w:pPr>
                            <w:bookmarkStart w:id="0" w:name="_Hlk85446575"/>
                            <w:r w:rsidRPr="002621A9">
                              <w:rPr>
                                <w:rFonts w:ascii="Calibri" w:eastAsia="Roboto" w:hAnsi="Calibri" w:cs="Calibri"/>
                                <w:b/>
                                <w:color w:val="FFFFFF" w:themeColor="background1"/>
                                <w:szCs w:val="22"/>
                              </w:rPr>
                              <w:t xml:space="preserve">           </w:t>
                            </w:r>
                            <w:r w:rsidRPr="002621A9">
                              <w:rPr>
                                <w:rFonts w:ascii="Calibri" w:eastAsia="Roboto" w:hAnsi="Calibri" w:cs="Calibri"/>
                                <w:b/>
                                <w:color w:val="000000" w:themeColor="text1"/>
                                <w:szCs w:val="22"/>
                              </w:rPr>
                              <w:t xml:space="preserve"> Military service</w:t>
                            </w:r>
                          </w:p>
                          <w:p w14:paraId="290AB226" w14:textId="77777777" w:rsidR="00542921" w:rsidRPr="002621A9" w:rsidRDefault="00542921" w:rsidP="00542921">
                            <w:pPr>
                              <w:ind w:right="-135"/>
                              <w:rPr>
                                <w:rFonts w:ascii="Calibri" w:eastAsia="Roboto" w:hAnsi="Calibri" w:cs="Calibri"/>
                                <w:b/>
                                <w:color w:val="FFFFFF" w:themeColor="background1"/>
                                <w:szCs w:val="22"/>
                              </w:rPr>
                            </w:pPr>
                          </w:p>
                          <w:p w14:paraId="54DB11E8" w14:textId="075A2A05" w:rsidR="00542921" w:rsidRPr="002621A9" w:rsidRDefault="00542921" w:rsidP="00542921">
                            <w:pPr>
                              <w:ind w:right="-135"/>
                              <w:rPr>
                                <w:rFonts w:ascii="Calibri" w:eastAsia="Roboto" w:hAnsi="Calibri" w:cs="Calibri"/>
                                <w:b/>
                                <w:color w:val="FFFFFF" w:themeColor="background1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eastAsia="Roboto" w:hAnsi="Calibri" w:cs="Calibri"/>
                                <w:b/>
                                <w:color w:val="FFFFFF" w:themeColor="background1"/>
                                <w:szCs w:val="22"/>
                              </w:rPr>
                              <w:t>U.S. ARMY, 212th Field Artillery Brigade, 1982-1988 Honorable</w:t>
                            </w:r>
                            <w:r w:rsidRPr="002621A9">
                              <w:rPr>
                                <w:rFonts w:ascii="Calibri" w:eastAsia="Roboto" w:hAnsi="Calibri" w:cs="Calibri"/>
                                <w:b/>
                                <w:color w:val="FFFFFF" w:themeColor="background1"/>
                                <w:szCs w:val="22"/>
                              </w:rPr>
                              <w:tab/>
                            </w:r>
                          </w:p>
                          <w:bookmarkEnd w:id="0"/>
                          <w:p w14:paraId="734AD9A7" w14:textId="77777777" w:rsidR="00542921" w:rsidRPr="002621A9" w:rsidRDefault="00542921" w:rsidP="00542921">
                            <w:pPr>
                              <w:rPr>
                                <w:rFonts w:ascii="Calibri" w:eastAsia="Roboto" w:hAnsi="Calibri" w:cs="Calibri"/>
                                <w:b/>
                                <w:color w:val="FFFFFF" w:themeColor="background1"/>
                                <w:szCs w:val="22"/>
                              </w:rPr>
                            </w:pPr>
                          </w:p>
                          <w:p w14:paraId="630F4A4C" w14:textId="180864E7" w:rsidR="00F02183" w:rsidRPr="002621A9" w:rsidRDefault="00542921" w:rsidP="00542921">
                            <w:pPr>
                              <w:pStyle w:val="ListBullet2"/>
                              <w:numPr>
                                <w:ilvl w:val="0"/>
                                <w:numId w:val="0"/>
                              </w:numPr>
                              <w:rPr>
                                <w:rFonts w:ascii="Calibri" w:hAnsi="Calibri" w:cs="Calibri"/>
                                <w:b/>
                                <w:szCs w:val="22"/>
                              </w:rPr>
                            </w:pPr>
                            <w:r w:rsidRPr="000C483C">
                              <w:rPr>
                                <w:rFonts w:ascii="Calibri" w:eastAsia="Roboto" w:hAnsi="Calibri" w:cs="Calibri"/>
                                <w:b/>
                                <w:color w:val="EE0000"/>
                                <w:szCs w:val="22"/>
                              </w:rPr>
                              <w:t>Active:</w:t>
                            </w:r>
                            <w:r w:rsidRPr="002621A9">
                              <w:rPr>
                                <w:rFonts w:ascii="Calibri" w:eastAsia="Roboto" w:hAnsi="Calibri" w:cs="Calibri"/>
                                <w:b/>
                                <w:szCs w:val="22"/>
                              </w:rPr>
                              <w:t xml:space="preserve"> Secret Security Clearance, JPAS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53F36B" id="Text Box 14" o:spid="_x0000_s1029" type="#_x0000_t202" style="position:absolute;left:0;text-align:left;margin-left:0;margin-top:375pt;width:184.2pt;height:153.35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" filled="f" stroked="f">
                <v:textbox>
                  <w:txbxContent>
                    <w:p w14:paraId="07401AF9" w14:textId="2CB1585B" w:rsidR="00542921" w:rsidRPr="002621A9" w:rsidRDefault="00542921" w:rsidP="00542921">
                      <w:pPr>
                        <w:ind w:right="-135"/>
                        <w:rPr>
                          <w:rFonts w:ascii="Calibri" w:eastAsia="Roboto" w:hAnsi="Calibri" w:cs="Calibri"/>
                          <w:b/>
                          <w:color w:val="FFFFFF" w:themeColor="background1"/>
                          <w:szCs w:val="22"/>
                        </w:rPr>
                      </w:pPr>
                      <w:bookmarkStart w:id="1" w:name="_Hlk85446575"/>
                      <w:r w:rsidRPr="002621A9">
                        <w:rPr>
                          <w:rFonts w:ascii="Calibri" w:eastAsia="Roboto" w:hAnsi="Calibri" w:cs="Calibri"/>
                          <w:b/>
                          <w:color w:val="FFFFFF" w:themeColor="background1"/>
                          <w:szCs w:val="22"/>
                        </w:rPr>
                        <w:t xml:space="preserve">           </w:t>
                      </w:r>
                      <w:r w:rsidRPr="002621A9">
                        <w:rPr>
                          <w:rFonts w:ascii="Calibri" w:eastAsia="Roboto" w:hAnsi="Calibri" w:cs="Calibri"/>
                          <w:b/>
                          <w:color w:val="000000" w:themeColor="text1"/>
                          <w:szCs w:val="22"/>
                        </w:rPr>
                        <w:t xml:space="preserve"> Military service</w:t>
                      </w:r>
                    </w:p>
                    <w:p w14:paraId="290AB226" w14:textId="77777777" w:rsidR="00542921" w:rsidRPr="002621A9" w:rsidRDefault="00542921" w:rsidP="00542921">
                      <w:pPr>
                        <w:ind w:right="-135"/>
                        <w:rPr>
                          <w:rFonts w:ascii="Calibri" w:eastAsia="Roboto" w:hAnsi="Calibri" w:cs="Calibri"/>
                          <w:b/>
                          <w:color w:val="FFFFFF" w:themeColor="background1"/>
                          <w:szCs w:val="22"/>
                        </w:rPr>
                      </w:pPr>
                    </w:p>
                    <w:p w14:paraId="54DB11E8" w14:textId="075A2A05" w:rsidR="00542921" w:rsidRPr="002621A9" w:rsidRDefault="00542921" w:rsidP="00542921">
                      <w:pPr>
                        <w:ind w:right="-135"/>
                        <w:rPr>
                          <w:rFonts w:ascii="Calibri" w:eastAsia="Roboto" w:hAnsi="Calibri" w:cs="Calibri"/>
                          <w:b/>
                          <w:color w:val="FFFFFF" w:themeColor="background1"/>
                          <w:szCs w:val="22"/>
                        </w:rPr>
                      </w:pPr>
                      <w:r w:rsidRPr="002621A9">
                        <w:rPr>
                          <w:rFonts w:ascii="Calibri" w:eastAsia="Roboto" w:hAnsi="Calibri" w:cs="Calibri"/>
                          <w:b/>
                          <w:color w:val="FFFFFF" w:themeColor="background1"/>
                          <w:szCs w:val="22"/>
                        </w:rPr>
                        <w:t>U.S. ARMY, 212th Field Artillery Brigade, 1982-1988 Honorable</w:t>
                      </w:r>
                      <w:r w:rsidRPr="002621A9">
                        <w:rPr>
                          <w:rFonts w:ascii="Calibri" w:eastAsia="Roboto" w:hAnsi="Calibri" w:cs="Calibri"/>
                          <w:b/>
                          <w:color w:val="FFFFFF" w:themeColor="background1"/>
                          <w:szCs w:val="22"/>
                        </w:rPr>
                        <w:tab/>
                      </w:r>
                    </w:p>
                    <w:bookmarkEnd w:id="1"/>
                    <w:p w14:paraId="734AD9A7" w14:textId="77777777" w:rsidR="00542921" w:rsidRPr="002621A9" w:rsidRDefault="00542921" w:rsidP="00542921">
                      <w:pPr>
                        <w:rPr>
                          <w:rFonts w:ascii="Calibri" w:eastAsia="Roboto" w:hAnsi="Calibri" w:cs="Calibri"/>
                          <w:b/>
                          <w:color w:val="FFFFFF" w:themeColor="background1"/>
                          <w:szCs w:val="22"/>
                        </w:rPr>
                      </w:pPr>
                    </w:p>
                    <w:p w14:paraId="630F4A4C" w14:textId="180864E7" w:rsidR="00F02183" w:rsidRPr="002621A9" w:rsidRDefault="00542921" w:rsidP="00542921">
                      <w:pPr>
                        <w:pStyle w:val="ListBullet2"/>
                        <w:numPr>
                          <w:ilvl w:val="0"/>
                          <w:numId w:val="0"/>
                        </w:numPr>
                        <w:rPr>
                          <w:rFonts w:ascii="Calibri" w:hAnsi="Calibri" w:cs="Calibri"/>
                          <w:b/>
                          <w:szCs w:val="22"/>
                        </w:rPr>
                      </w:pPr>
                      <w:r w:rsidRPr="000C483C">
                        <w:rPr>
                          <w:rFonts w:ascii="Calibri" w:eastAsia="Roboto" w:hAnsi="Calibri" w:cs="Calibri"/>
                          <w:b/>
                          <w:color w:val="EE0000"/>
                          <w:szCs w:val="22"/>
                        </w:rPr>
                        <w:t>Active:</w:t>
                      </w:r>
                      <w:r w:rsidRPr="002621A9">
                        <w:rPr>
                          <w:rFonts w:ascii="Calibri" w:eastAsia="Roboto" w:hAnsi="Calibri" w:cs="Calibri"/>
                          <w:b/>
                          <w:szCs w:val="22"/>
                        </w:rPr>
                        <w:t xml:space="preserve"> Secret Security Clearance, JPAS</w:t>
                      </w:r>
                    </w:p>
                  </w:txbxContent>
                </v:textbox>
                <w10:wrap type="square" anchorx="page" anchory="page"/>
                <w10:anchorlock/>
              </v:shape>
            </w:pict>
          </mc:Fallback>
        </mc:AlternateContent>
      </w:r>
      <w:r w:rsidR="00F02183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1" layoutInCell="1" allowOverlap="1" wp14:anchorId="09B9F15B" wp14:editId="0016C500">
                <wp:simplePos x="0" y="0"/>
                <wp:positionH relativeFrom="page">
                  <wp:posOffset>237490</wp:posOffset>
                </wp:positionH>
                <wp:positionV relativeFrom="page">
                  <wp:posOffset>2514600</wp:posOffset>
                </wp:positionV>
                <wp:extent cx="128016" cy="109728"/>
                <wp:effectExtent l="9208" t="0" r="0" b="0"/>
                <wp:wrapNone/>
                <wp:docPr id="16" name="Isosceles Triangle 1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28016" cy="109728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C7D6D3" id="Isosceles Triangle 16" o:spid="_x0000_s1026" type="#_x0000_t5" alt="&quot;&quot;" style="position:absolute;margin-left:18.7pt;margin-top:198pt;width:10.1pt;height:8.65pt;rotation:90;z-index:25169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" fillcolor="white [3212]" stroked="f" strokeweight="1pt">
                <w10:wrap anchorx="page" anchory="page"/>
                <w10:anchorlock/>
              </v:shape>
            </w:pict>
          </mc:Fallback>
        </mc:AlternateContent>
      </w:r>
      <w:r w:rsidR="00F02183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1" layoutInCell="1" allowOverlap="1" wp14:anchorId="15C66BEB" wp14:editId="26BBA29D">
                <wp:simplePos x="0" y="0"/>
                <wp:positionH relativeFrom="page">
                  <wp:posOffset>192405</wp:posOffset>
                </wp:positionH>
                <wp:positionV relativeFrom="page">
                  <wp:posOffset>4837430</wp:posOffset>
                </wp:positionV>
                <wp:extent cx="127635" cy="109220"/>
                <wp:effectExtent l="9208" t="0" r="0" b="0"/>
                <wp:wrapNone/>
                <wp:docPr id="1219923365" name="Isosceles Triangle 1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27635" cy="109220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277055" w14:textId="372DCDED" w:rsidR="00542921" w:rsidRDefault="00542921" w:rsidP="00542921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C66BEB" id="_x0000_s1030" type="#_x0000_t5" alt="&quot;&quot;" style="position:absolute;left:0;text-align:left;margin-left:15.15pt;margin-top:380.9pt;width:10.05pt;height:8.6pt;rotation:90;z-index:25169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" fillcolor="white [3212]" stroked="f" strokeweight="1pt">
                <v:textbox>
                  <w:txbxContent>
                    <w:p w14:paraId="0F277055" w14:textId="372DCDED" w:rsidR="00542921" w:rsidRDefault="00542921" w:rsidP="00542921">
                      <w:pPr>
                        <w:jc w:val="center"/>
                      </w:pPr>
                      <w:r>
                        <w:t xml:space="preserve">     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 w:rsidR="00F02183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1" layoutInCell="1" allowOverlap="1" wp14:anchorId="046AAC60" wp14:editId="6CA81749">
                <wp:simplePos x="0" y="0"/>
                <wp:positionH relativeFrom="page">
                  <wp:posOffset>171450</wp:posOffset>
                </wp:positionH>
                <wp:positionV relativeFrom="page">
                  <wp:posOffset>6648450</wp:posOffset>
                </wp:positionV>
                <wp:extent cx="127635" cy="109220"/>
                <wp:effectExtent l="9208" t="0" r="0" b="0"/>
                <wp:wrapNone/>
                <wp:docPr id="1155831911" name="Isosceles Triangle 1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27635" cy="109220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377F8B" id="Isosceles Triangle 16" o:spid="_x0000_s1026" type="#_x0000_t5" alt="&quot;&quot;" style="position:absolute;margin-left:13.5pt;margin-top:523.5pt;width:10.05pt;height:8.6pt;rotation:90;z-index:25170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" fillcolor="white [3212]" stroked="f" strokeweight="1pt">
                <w10:wrap anchorx="page" anchory="page"/>
                <w10:anchorlock/>
              </v:shape>
            </w:pict>
          </mc:Fallback>
        </mc:AlternateContent>
      </w:r>
      <w:r w:rsidR="008259E5">
        <w:rPr>
          <w:noProof/>
        </w:rPr>
        <mc:AlternateContent>
          <mc:Choice Requires="wps">
            <w:drawing>
              <wp:anchor distT="45720" distB="45720" distL="114300" distR="114300" simplePos="0" relativeHeight="251691008" behindDoc="0" locked="1" layoutInCell="1" allowOverlap="1" wp14:anchorId="085F3C70" wp14:editId="489E3FEC">
                <wp:simplePos x="0" y="0"/>
                <wp:positionH relativeFrom="page">
                  <wp:posOffset>2505710</wp:posOffset>
                </wp:positionH>
                <wp:positionV relativeFrom="page">
                  <wp:posOffset>311150</wp:posOffset>
                </wp:positionV>
                <wp:extent cx="2688336" cy="804672"/>
                <wp:effectExtent l="0" t="0" r="0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8336" cy="80467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22EC89" w14:textId="77777777" w:rsidR="00542921" w:rsidRPr="002621A9" w:rsidRDefault="00542921" w:rsidP="008259E5">
                            <w:pPr>
                              <w:pStyle w:val="Title"/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</w:pPr>
                            <w:r w:rsidRPr="002621A9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Eric </w:t>
                            </w:r>
                          </w:p>
                          <w:p w14:paraId="53F640EE" w14:textId="2FC8E5C1" w:rsidR="008259E5" w:rsidRPr="002621A9" w:rsidRDefault="00542921" w:rsidP="008259E5">
                            <w:pPr>
                              <w:pStyle w:val="Title"/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</w:pPr>
                            <w:r w:rsidRPr="002621A9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>PARKER</w:t>
                            </w:r>
                          </w:p>
                          <w:p w14:paraId="7B21E3ED" w14:textId="5E372B3B" w:rsidR="00542921" w:rsidRPr="002621A9" w:rsidRDefault="00542921" w:rsidP="00542921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5F3C70" id="_x0000_s1031" type="#_x0000_t202" style="position:absolute;left:0;text-align:left;margin-left:197.3pt;margin-top:24.5pt;width:211.7pt;height:63.3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" filled="f" stroked="f">
                <v:textbox>
                  <w:txbxContent>
                    <w:p w14:paraId="4922EC89" w14:textId="77777777" w:rsidR="00542921" w:rsidRPr="002621A9" w:rsidRDefault="00542921" w:rsidP="008259E5">
                      <w:pPr>
                        <w:pStyle w:val="Title"/>
                        <w:rPr>
                          <w:rFonts w:ascii="Calibri" w:hAnsi="Calibri" w:cs="Calibri"/>
                          <w:color w:val="000000" w:themeColor="text1"/>
                        </w:rPr>
                      </w:pPr>
                      <w:r w:rsidRPr="002621A9">
                        <w:rPr>
                          <w:rFonts w:ascii="Calibri" w:hAnsi="Calibri" w:cs="Calibri"/>
                          <w:color w:val="000000" w:themeColor="text1"/>
                        </w:rPr>
                        <w:t xml:space="preserve">Eric </w:t>
                      </w:r>
                    </w:p>
                    <w:p w14:paraId="53F640EE" w14:textId="2FC8E5C1" w:rsidR="008259E5" w:rsidRPr="002621A9" w:rsidRDefault="00542921" w:rsidP="008259E5">
                      <w:pPr>
                        <w:pStyle w:val="Title"/>
                        <w:rPr>
                          <w:rFonts w:ascii="Calibri" w:hAnsi="Calibri" w:cs="Calibri"/>
                          <w:color w:val="FFFFFF" w:themeColor="background1"/>
                        </w:rPr>
                      </w:pPr>
                      <w:r w:rsidRPr="002621A9">
                        <w:rPr>
                          <w:rFonts w:ascii="Calibri" w:hAnsi="Calibri" w:cs="Calibri"/>
                          <w:color w:val="000000" w:themeColor="text1"/>
                        </w:rPr>
                        <w:t>PARKER</w:t>
                      </w:r>
                    </w:p>
                    <w:p w14:paraId="7B21E3ED" w14:textId="5E372B3B" w:rsidR="00542921" w:rsidRPr="002621A9" w:rsidRDefault="00542921" w:rsidP="00542921">
                      <w:pPr>
                        <w:rPr>
                          <w:rFonts w:ascii="Calibri" w:hAnsi="Calibri" w:cs="Calibri"/>
                        </w:rPr>
                      </w:pPr>
                    </w:p>
                  </w:txbxContent>
                </v:textbox>
                <w10:wrap type="square" anchorx="page" anchory="page"/>
                <w10:anchorlock/>
              </v:shape>
            </w:pict>
          </mc:Fallback>
        </mc:AlternateContent>
      </w:r>
      <w:r w:rsidR="008259E5">
        <w:rPr>
          <w:noProof/>
        </w:rPr>
        <mc:AlternateContent>
          <mc:Choice Requires="wps">
            <w:drawing>
              <wp:anchor distT="45720" distB="45720" distL="114300" distR="114300" simplePos="0" relativeHeight="251692032" behindDoc="0" locked="1" layoutInCell="1" allowOverlap="1" wp14:anchorId="7A071327" wp14:editId="1711F7C1">
                <wp:simplePos x="0" y="0"/>
                <wp:positionH relativeFrom="page">
                  <wp:posOffset>2524125</wp:posOffset>
                </wp:positionH>
                <wp:positionV relativeFrom="page">
                  <wp:posOffset>1276350</wp:posOffset>
                </wp:positionV>
                <wp:extent cx="1981200" cy="744220"/>
                <wp:effectExtent l="0" t="0" r="0" b="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0" cy="7442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78492E" w14:textId="25D394E9" w:rsidR="008259E5" w:rsidRPr="002621A9" w:rsidRDefault="00542921" w:rsidP="008259E5">
                            <w:pPr>
                              <w:pStyle w:val="Subtitle"/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</w:pPr>
                            <w:r w:rsidRPr="002621A9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>ISD</w:t>
                            </w:r>
                            <w:r w:rsidR="007271EA" w:rsidRPr="002621A9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 Agile</w:t>
                            </w:r>
                            <w:r w:rsidRPr="002621A9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>/PMP/Scrum Master/3D Multimedia Expert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071327" id="_x0000_s1032" type="#_x0000_t202" style="position:absolute;left:0;text-align:left;margin-left:198.75pt;margin-top:100.5pt;width:156pt;height:58.6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" filled="f" stroked="f">
                <v:textbox>
                  <w:txbxContent>
                    <w:p w14:paraId="2978492E" w14:textId="25D394E9" w:rsidR="008259E5" w:rsidRPr="002621A9" w:rsidRDefault="00542921" w:rsidP="008259E5">
                      <w:pPr>
                        <w:pStyle w:val="Subtitle"/>
                        <w:rPr>
                          <w:rFonts w:ascii="Calibri" w:hAnsi="Calibri" w:cs="Calibri"/>
                          <w:color w:val="FFFFFF" w:themeColor="background1"/>
                        </w:rPr>
                      </w:pPr>
                      <w:r w:rsidRPr="002621A9">
                        <w:rPr>
                          <w:rFonts w:ascii="Calibri" w:hAnsi="Calibri" w:cs="Calibri"/>
                          <w:color w:val="000000" w:themeColor="text1"/>
                        </w:rPr>
                        <w:t>ISD</w:t>
                      </w:r>
                      <w:r w:rsidR="007271EA" w:rsidRPr="002621A9">
                        <w:rPr>
                          <w:rFonts w:ascii="Calibri" w:hAnsi="Calibri" w:cs="Calibri"/>
                          <w:color w:val="000000" w:themeColor="text1"/>
                        </w:rPr>
                        <w:t xml:space="preserve"> Agile</w:t>
                      </w:r>
                      <w:r w:rsidRPr="002621A9">
                        <w:rPr>
                          <w:rFonts w:ascii="Calibri" w:hAnsi="Calibri" w:cs="Calibri"/>
                          <w:color w:val="000000" w:themeColor="text1"/>
                        </w:rPr>
                        <w:t>/PMP/Scrum Master/3D Multimedia Expert</w:t>
                      </w:r>
                    </w:p>
                  </w:txbxContent>
                </v:textbox>
                <w10:wrap type="square" anchorx="page" anchory="page"/>
                <w10:anchorlock/>
              </v:shape>
            </w:pict>
          </mc:Fallback>
        </mc:AlternateContent>
      </w:r>
      <w:r w:rsidR="008259E5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1" layoutInCell="1" allowOverlap="1" wp14:anchorId="7178FE30" wp14:editId="49BC7458">
                <wp:simplePos x="0" y="0"/>
                <wp:positionH relativeFrom="page">
                  <wp:posOffset>2624455</wp:posOffset>
                </wp:positionH>
                <wp:positionV relativeFrom="page">
                  <wp:posOffset>1207135</wp:posOffset>
                </wp:positionV>
                <wp:extent cx="1508760" cy="0"/>
                <wp:effectExtent l="0" t="0" r="0" b="0"/>
                <wp:wrapNone/>
                <wp:docPr id="9" name="Straight Connector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0876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651EFBF" id="Straight Connector 9" o:spid="_x0000_s1026" alt="&quot;&quot;" style="position:absolute;z-index:25169305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206.65pt,95.05pt" to="325.45pt,9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" strokecolor="black [3200]" strokeweight="1pt">
                <v:stroke joinstyle="miter"/>
                <w10:wrap anchorx="page" anchory="page"/>
                <w10:anchorlock/>
              </v:line>
            </w:pict>
          </mc:Fallback>
        </mc:AlternateContent>
      </w:r>
      <w:r w:rsidR="008259E5">
        <w:rPr>
          <w:noProof/>
        </w:rPr>
        <mc:AlternateContent>
          <mc:Choice Requires="wps">
            <w:drawing>
              <wp:anchor distT="45720" distB="45720" distL="114300" distR="114300" simplePos="0" relativeHeight="251694080" behindDoc="0" locked="1" layoutInCell="1" allowOverlap="1" wp14:anchorId="5DC82604" wp14:editId="200EB8CD">
                <wp:simplePos x="0" y="0"/>
                <wp:positionH relativeFrom="margin">
                  <wp:posOffset>4735830</wp:posOffset>
                </wp:positionH>
                <wp:positionV relativeFrom="page">
                  <wp:posOffset>168275</wp:posOffset>
                </wp:positionV>
                <wp:extent cx="4822190" cy="1903095"/>
                <wp:effectExtent l="0" t="0" r="0" b="190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2190" cy="19030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A4C39E" w14:textId="77777777" w:rsidR="0096656E" w:rsidRDefault="0096656E" w:rsidP="006C1CEF">
                            <w:pPr>
                              <w:pStyle w:val="Contactinfo"/>
                              <w:spacing w:line="240" w:lineRule="auto"/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1FE15DE1" w14:textId="45C24A2F" w:rsidR="006C1CEF" w:rsidRPr="002621A9" w:rsidRDefault="006C1CEF" w:rsidP="006C1CEF">
                            <w:pPr>
                              <w:pStyle w:val="Contactinfo"/>
                              <w:spacing w:line="240" w:lineRule="auto"/>
                              <w:rPr>
                                <w:rFonts w:ascii="Calibri" w:hAnsi="Calibri" w:cs="Calibri"/>
                              </w:rPr>
                            </w:pPr>
                            <w:r w:rsidRPr="002621A9">
                              <w:rPr>
                                <w:rFonts w:ascii="Calibri" w:hAnsi="Calibri" w:cs="Calibri"/>
                              </w:rPr>
                              <w:t>407.462.3279</w:t>
                            </w:r>
                          </w:p>
                          <w:p w14:paraId="2C520970" w14:textId="77777777" w:rsidR="006C1CEF" w:rsidRPr="002621A9" w:rsidRDefault="006C1CEF" w:rsidP="006C1CEF">
                            <w:pPr>
                              <w:pStyle w:val="Contactinfo"/>
                              <w:spacing w:line="240" w:lineRule="auto"/>
                              <w:rPr>
                                <w:rFonts w:ascii="Calibri" w:hAnsi="Calibri" w:cs="Calibri"/>
                              </w:rPr>
                            </w:pPr>
                            <w:r w:rsidRPr="002621A9">
                              <w:rPr>
                                <w:rFonts w:ascii="Calibri" w:hAnsi="Calibri" w:cs="Calibri"/>
                              </w:rPr>
                              <w:t>eparker0777@gmail.com</w:t>
                            </w:r>
                          </w:p>
                          <w:p w14:paraId="6C21F8B1" w14:textId="77777777" w:rsidR="006C1CEF" w:rsidRPr="002621A9" w:rsidRDefault="006C1CEF" w:rsidP="006C1CEF">
                            <w:pPr>
                              <w:pStyle w:val="Contactinfo"/>
                              <w:spacing w:line="240" w:lineRule="auto"/>
                              <w:rPr>
                                <w:rFonts w:ascii="Calibri" w:hAnsi="Calibri" w:cs="Calibri"/>
                              </w:rPr>
                            </w:pPr>
                            <w:r w:rsidRPr="002621A9">
                              <w:rPr>
                                <w:rFonts w:ascii="Calibri" w:hAnsi="Calibri" w:cs="Calibri"/>
                              </w:rPr>
                              <w:t>314 Dunfries Court, Longwood, FL 32779</w:t>
                            </w:r>
                          </w:p>
                          <w:p w14:paraId="6E4E86C0" w14:textId="77777777" w:rsidR="006C1CEF" w:rsidRPr="002621A9" w:rsidRDefault="006C1CEF" w:rsidP="006C1CEF">
                            <w:pPr>
                              <w:pStyle w:val="Contactinfo"/>
                              <w:spacing w:line="240" w:lineRule="auto"/>
                              <w:rPr>
                                <w:rFonts w:ascii="Calibri" w:eastAsia="Roboto" w:hAnsi="Calibri" w:cs="Calibri"/>
                                <w:b/>
                              </w:rPr>
                            </w:pPr>
                          </w:p>
                          <w:p w14:paraId="559455AE" w14:textId="3818A840" w:rsidR="006C1CEF" w:rsidRPr="002621A9" w:rsidRDefault="006C1CEF" w:rsidP="006C1CEF">
                            <w:pPr>
                              <w:pStyle w:val="Contactinfo"/>
                              <w:spacing w:line="240" w:lineRule="auto"/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</w:pPr>
                            <w:r w:rsidRPr="002621A9">
                              <w:rPr>
                                <w:rFonts w:ascii="Calibri" w:eastAsia="Roboto" w:hAnsi="Calibri" w:cs="Calibri"/>
                                <w:b/>
                              </w:rPr>
                              <w:t>Website:</w:t>
                            </w:r>
                            <w:r w:rsidRPr="002621A9">
                              <w:rPr>
                                <w:rFonts w:ascii="Calibri" w:eastAsia="Roboto" w:hAnsi="Calibri" w:cs="Calibri"/>
                                <w:b/>
                                <w:color w:val="FFFFFF" w:themeColor="background1"/>
                              </w:rPr>
                              <w:tab/>
                            </w:r>
                            <w:r w:rsidR="00C71D7F" w:rsidRPr="002621A9">
                              <w:rPr>
                                <w:rFonts w:ascii="Calibri" w:eastAsia="Roboto" w:hAnsi="Calibri" w:cs="Calibri"/>
                                <w:b/>
                                <w:color w:val="FFFFFF" w:themeColor="background1"/>
                              </w:rPr>
                              <w:tab/>
                            </w:r>
                            <w:r w:rsidR="007253AE">
                              <w:rPr>
                                <w:rFonts w:ascii="Calibri" w:eastAsia="Roboto" w:hAnsi="Calibri" w:cs="Calibri"/>
                                <w:b/>
                                <w:color w:val="FFFFFF" w:themeColor="background1"/>
                              </w:rPr>
                              <w:tab/>
                            </w:r>
                            <w:hyperlink r:id="rId21" w:history="1">
                              <w:r w:rsidR="007253AE" w:rsidRPr="00170892">
                                <w:rPr>
                                  <w:rStyle w:val="Hyperlink"/>
                                  <w:rFonts w:ascii="Calibri" w:hAnsi="Calibri" w:cs="Calibri"/>
                                  <w:b/>
                                  <w:bCs/>
                                </w:rPr>
                                <w:t>https://innervizion.org/</w:t>
                              </w:r>
                            </w:hyperlink>
                          </w:p>
                          <w:p w14:paraId="36A7DDA3" w14:textId="0963A127" w:rsidR="006C1CEF" w:rsidRPr="002621A9" w:rsidRDefault="006C1CEF" w:rsidP="006C1CEF">
                            <w:pPr>
                              <w:pStyle w:val="Contactinfo"/>
                              <w:spacing w:line="240" w:lineRule="auto"/>
                              <w:rPr>
                                <w:rFonts w:ascii="Calibri" w:eastAsia="Roboto" w:hAnsi="Calibri" w:cs="Calibri"/>
                                <w:b/>
                              </w:rPr>
                            </w:pPr>
                            <w:r w:rsidRPr="002621A9">
                              <w:rPr>
                                <w:rFonts w:ascii="Calibri" w:eastAsia="Roboto" w:hAnsi="Calibri" w:cs="Calibri"/>
                                <w:b/>
                              </w:rPr>
                              <w:t>LinkedIn:</w:t>
                            </w:r>
                            <w:r w:rsidR="00E642C7" w:rsidRPr="002621A9">
                              <w:rPr>
                                <w:rFonts w:ascii="Calibri" w:eastAsia="Roboto" w:hAnsi="Calibri" w:cs="Calibri"/>
                                <w:b/>
                              </w:rPr>
                              <w:tab/>
                            </w:r>
                            <w:r w:rsidRPr="002621A9">
                              <w:rPr>
                                <w:rFonts w:ascii="Calibri" w:eastAsia="Roboto" w:hAnsi="Calibri" w:cs="Calibri"/>
                                <w:b/>
                                <w:color w:val="FFFFFF" w:themeColor="background1"/>
                              </w:rPr>
                              <w:tab/>
                            </w:r>
                            <w:hyperlink r:id="rId22" w:history="1">
                              <w:r w:rsidR="00C71D7F" w:rsidRPr="002621A9">
                                <w:rPr>
                                  <w:rStyle w:val="Hyperlink"/>
                                  <w:rFonts w:ascii="Calibri" w:hAnsi="Calibri" w:cs="Calibri"/>
                                  <w:b/>
                                  <w:bCs/>
                                </w:rPr>
                                <w:t>https://www.linkedin.com/in/eric-parker-88422450/</w:t>
                              </w:r>
                            </w:hyperlink>
                          </w:p>
                          <w:p w14:paraId="062CD0E2" w14:textId="60EE7F7E" w:rsidR="008259E5" w:rsidRPr="002621A9" w:rsidRDefault="006C1CEF" w:rsidP="006C1CEF">
                            <w:pPr>
                              <w:pStyle w:val="Contactinfo"/>
                              <w:rPr>
                                <w:rFonts w:ascii="Calibri" w:hAnsi="Calibri" w:cs="Calibri"/>
                              </w:rPr>
                            </w:pPr>
                            <w:r w:rsidRPr="002621A9">
                              <w:rPr>
                                <w:rFonts w:ascii="Calibri" w:eastAsia="Roboto" w:hAnsi="Calibri" w:cs="Calibri"/>
                                <w:b/>
                              </w:rPr>
                              <w:t>Drop Box Samples:</w:t>
                            </w:r>
                            <w:r w:rsidRPr="002621A9">
                              <w:rPr>
                                <w:rFonts w:ascii="Calibri" w:eastAsia="Roboto" w:hAnsi="Calibri" w:cs="Calibri"/>
                                <w:b/>
                              </w:rPr>
                              <w:tab/>
                            </w:r>
                            <w:hyperlink r:id="rId23" w:history="1">
                              <w:r w:rsidRPr="002621A9">
                                <w:rPr>
                                  <w:rStyle w:val="Hyperlink"/>
                                  <w:rFonts w:ascii="Calibri" w:hAnsi="Calibri" w:cs="Calibri"/>
                                  <w:b/>
                                  <w:bCs/>
                                </w:rPr>
                                <w:t>https://www.innervizion.org/Drop_Box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C82604" id="_x0000_s1033" type="#_x0000_t202" style="position:absolute;left:0;text-align:left;margin-left:372.9pt;margin-top:13.25pt;width:379.7pt;height:149.8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" filled="f" stroked="f">
                <v:textbox>
                  <w:txbxContent>
                    <w:p w14:paraId="49A4C39E" w14:textId="77777777" w:rsidR="0096656E" w:rsidRDefault="0096656E" w:rsidP="006C1CEF">
                      <w:pPr>
                        <w:pStyle w:val="Contactinfo"/>
                        <w:spacing w:line="240" w:lineRule="auto"/>
                        <w:rPr>
                          <w:rFonts w:ascii="Calibri" w:hAnsi="Calibri" w:cs="Calibri"/>
                        </w:rPr>
                      </w:pPr>
                    </w:p>
                    <w:p w14:paraId="1FE15DE1" w14:textId="45C24A2F" w:rsidR="006C1CEF" w:rsidRPr="002621A9" w:rsidRDefault="006C1CEF" w:rsidP="006C1CEF">
                      <w:pPr>
                        <w:pStyle w:val="Contactinfo"/>
                        <w:spacing w:line="240" w:lineRule="auto"/>
                        <w:rPr>
                          <w:rFonts w:ascii="Calibri" w:hAnsi="Calibri" w:cs="Calibri"/>
                        </w:rPr>
                      </w:pPr>
                      <w:r w:rsidRPr="002621A9">
                        <w:rPr>
                          <w:rFonts w:ascii="Calibri" w:hAnsi="Calibri" w:cs="Calibri"/>
                        </w:rPr>
                        <w:t>407.462.3279</w:t>
                      </w:r>
                    </w:p>
                    <w:p w14:paraId="2C520970" w14:textId="77777777" w:rsidR="006C1CEF" w:rsidRPr="002621A9" w:rsidRDefault="006C1CEF" w:rsidP="006C1CEF">
                      <w:pPr>
                        <w:pStyle w:val="Contactinfo"/>
                        <w:spacing w:line="240" w:lineRule="auto"/>
                        <w:rPr>
                          <w:rFonts w:ascii="Calibri" w:hAnsi="Calibri" w:cs="Calibri"/>
                        </w:rPr>
                      </w:pPr>
                      <w:r w:rsidRPr="002621A9">
                        <w:rPr>
                          <w:rFonts w:ascii="Calibri" w:hAnsi="Calibri" w:cs="Calibri"/>
                        </w:rPr>
                        <w:t>eparker0777@gmail.com</w:t>
                      </w:r>
                    </w:p>
                    <w:p w14:paraId="6C21F8B1" w14:textId="77777777" w:rsidR="006C1CEF" w:rsidRPr="002621A9" w:rsidRDefault="006C1CEF" w:rsidP="006C1CEF">
                      <w:pPr>
                        <w:pStyle w:val="Contactinfo"/>
                        <w:spacing w:line="240" w:lineRule="auto"/>
                        <w:rPr>
                          <w:rFonts w:ascii="Calibri" w:hAnsi="Calibri" w:cs="Calibri"/>
                        </w:rPr>
                      </w:pPr>
                      <w:r w:rsidRPr="002621A9">
                        <w:rPr>
                          <w:rFonts w:ascii="Calibri" w:hAnsi="Calibri" w:cs="Calibri"/>
                        </w:rPr>
                        <w:t>314 Dunfries Court, Longwood, FL 32779</w:t>
                      </w:r>
                    </w:p>
                    <w:p w14:paraId="6E4E86C0" w14:textId="77777777" w:rsidR="006C1CEF" w:rsidRPr="002621A9" w:rsidRDefault="006C1CEF" w:rsidP="006C1CEF">
                      <w:pPr>
                        <w:pStyle w:val="Contactinfo"/>
                        <w:spacing w:line="240" w:lineRule="auto"/>
                        <w:rPr>
                          <w:rFonts w:ascii="Calibri" w:eastAsia="Roboto" w:hAnsi="Calibri" w:cs="Calibri"/>
                          <w:b/>
                        </w:rPr>
                      </w:pPr>
                    </w:p>
                    <w:p w14:paraId="559455AE" w14:textId="3818A840" w:rsidR="006C1CEF" w:rsidRPr="002621A9" w:rsidRDefault="006C1CEF" w:rsidP="006C1CEF">
                      <w:pPr>
                        <w:pStyle w:val="Contactinfo"/>
                        <w:spacing w:line="240" w:lineRule="auto"/>
                        <w:rPr>
                          <w:rFonts w:ascii="Calibri" w:hAnsi="Calibri" w:cs="Calibri"/>
                          <w:color w:val="FFFFFF" w:themeColor="background1"/>
                        </w:rPr>
                      </w:pPr>
                      <w:r w:rsidRPr="002621A9">
                        <w:rPr>
                          <w:rFonts w:ascii="Calibri" w:eastAsia="Roboto" w:hAnsi="Calibri" w:cs="Calibri"/>
                          <w:b/>
                        </w:rPr>
                        <w:t>Website:</w:t>
                      </w:r>
                      <w:r w:rsidRPr="002621A9">
                        <w:rPr>
                          <w:rFonts w:ascii="Calibri" w:eastAsia="Roboto" w:hAnsi="Calibri" w:cs="Calibri"/>
                          <w:b/>
                          <w:color w:val="FFFFFF" w:themeColor="background1"/>
                        </w:rPr>
                        <w:tab/>
                      </w:r>
                      <w:r w:rsidR="00C71D7F" w:rsidRPr="002621A9">
                        <w:rPr>
                          <w:rFonts w:ascii="Calibri" w:eastAsia="Roboto" w:hAnsi="Calibri" w:cs="Calibri"/>
                          <w:b/>
                          <w:color w:val="FFFFFF" w:themeColor="background1"/>
                        </w:rPr>
                        <w:tab/>
                      </w:r>
                      <w:r w:rsidR="007253AE">
                        <w:rPr>
                          <w:rFonts w:ascii="Calibri" w:eastAsia="Roboto" w:hAnsi="Calibri" w:cs="Calibri"/>
                          <w:b/>
                          <w:color w:val="FFFFFF" w:themeColor="background1"/>
                        </w:rPr>
                        <w:tab/>
                      </w:r>
                      <w:hyperlink r:id="rId24" w:history="1">
                        <w:r w:rsidR="007253AE" w:rsidRPr="00170892">
                          <w:rPr>
                            <w:rStyle w:val="Hyperlink"/>
                            <w:rFonts w:ascii="Calibri" w:hAnsi="Calibri" w:cs="Calibri"/>
                            <w:b/>
                            <w:bCs/>
                          </w:rPr>
                          <w:t>https://innervizion.org/</w:t>
                        </w:r>
                      </w:hyperlink>
                    </w:p>
                    <w:p w14:paraId="36A7DDA3" w14:textId="0963A127" w:rsidR="006C1CEF" w:rsidRPr="002621A9" w:rsidRDefault="006C1CEF" w:rsidP="006C1CEF">
                      <w:pPr>
                        <w:pStyle w:val="Contactinfo"/>
                        <w:spacing w:line="240" w:lineRule="auto"/>
                        <w:rPr>
                          <w:rFonts w:ascii="Calibri" w:eastAsia="Roboto" w:hAnsi="Calibri" w:cs="Calibri"/>
                          <w:b/>
                        </w:rPr>
                      </w:pPr>
                      <w:r w:rsidRPr="002621A9">
                        <w:rPr>
                          <w:rFonts w:ascii="Calibri" w:eastAsia="Roboto" w:hAnsi="Calibri" w:cs="Calibri"/>
                          <w:b/>
                        </w:rPr>
                        <w:t>LinkedIn:</w:t>
                      </w:r>
                      <w:r w:rsidR="00E642C7" w:rsidRPr="002621A9">
                        <w:rPr>
                          <w:rFonts w:ascii="Calibri" w:eastAsia="Roboto" w:hAnsi="Calibri" w:cs="Calibri"/>
                          <w:b/>
                        </w:rPr>
                        <w:tab/>
                      </w:r>
                      <w:r w:rsidRPr="002621A9">
                        <w:rPr>
                          <w:rFonts w:ascii="Calibri" w:eastAsia="Roboto" w:hAnsi="Calibri" w:cs="Calibri"/>
                          <w:b/>
                          <w:color w:val="FFFFFF" w:themeColor="background1"/>
                        </w:rPr>
                        <w:tab/>
                      </w:r>
                      <w:hyperlink r:id="rId25" w:history="1">
                        <w:r w:rsidR="00C71D7F" w:rsidRPr="002621A9">
                          <w:rPr>
                            <w:rStyle w:val="Hyperlink"/>
                            <w:rFonts w:ascii="Calibri" w:hAnsi="Calibri" w:cs="Calibri"/>
                            <w:b/>
                            <w:bCs/>
                          </w:rPr>
                          <w:t>https://www.linkedin.com/in/eric-parker-88422450/</w:t>
                        </w:r>
                      </w:hyperlink>
                    </w:p>
                    <w:p w14:paraId="062CD0E2" w14:textId="60EE7F7E" w:rsidR="008259E5" w:rsidRPr="002621A9" w:rsidRDefault="006C1CEF" w:rsidP="006C1CEF">
                      <w:pPr>
                        <w:pStyle w:val="Contactinfo"/>
                        <w:rPr>
                          <w:rFonts w:ascii="Calibri" w:hAnsi="Calibri" w:cs="Calibri"/>
                        </w:rPr>
                      </w:pPr>
                      <w:r w:rsidRPr="002621A9">
                        <w:rPr>
                          <w:rFonts w:ascii="Calibri" w:eastAsia="Roboto" w:hAnsi="Calibri" w:cs="Calibri"/>
                          <w:b/>
                        </w:rPr>
                        <w:t>Drop Box Samples:</w:t>
                      </w:r>
                      <w:r w:rsidRPr="002621A9">
                        <w:rPr>
                          <w:rFonts w:ascii="Calibri" w:eastAsia="Roboto" w:hAnsi="Calibri" w:cs="Calibri"/>
                          <w:b/>
                        </w:rPr>
                        <w:tab/>
                      </w:r>
                      <w:hyperlink r:id="rId26" w:history="1">
                        <w:r w:rsidRPr="002621A9">
                          <w:rPr>
                            <w:rStyle w:val="Hyperlink"/>
                            <w:rFonts w:ascii="Calibri" w:hAnsi="Calibri" w:cs="Calibri"/>
                            <w:b/>
                            <w:bCs/>
                          </w:rPr>
                          <w:t>https://www.innervizion.org/Drop_Box</w:t>
                        </w:r>
                      </w:hyperlink>
                    </w:p>
                  </w:txbxContent>
                </v:textbox>
                <w10:wrap type="square" anchorx="margin" anchory="page"/>
                <w10:anchorlock/>
              </v:shape>
            </w:pict>
          </mc:Fallback>
        </mc:AlternateContent>
      </w:r>
      <w:r w:rsidR="008259E5">
        <w:rPr>
          <w:noProof/>
        </w:rPr>
        <mc:AlternateContent>
          <mc:Choice Requires="wpg">
            <w:drawing>
              <wp:anchor distT="0" distB="0" distL="114300" distR="114300" simplePos="0" relativeHeight="251695104" behindDoc="0" locked="1" layoutInCell="1" allowOverlap="1" wp14:anchorId="2DA852C6" wp14:editId="1DD5C8C0">
                <wp:simplePos x="0" y="0"/>
                <wp:positionH relativeFrom="page">
                  <wp:posOffset>4933950</wp:posOffset>
                </wp:positionH>
                <wp:positionV relativeFrom="page">
                  <wp:posOffset>447675</wp:posOffset>
                </wp:positionV>
                <wp:extent cx="164465" cy="997585"/>
                <wp:effectExtent l="0" t="0" r="6985" b="0"/>
                <wp:wrapSquare wrapText="bothSides"/>
                <wp:docPr id="15" name="Group 15" descr="Group of contact icons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4465" cy="997585"/>
                          <a:chOff x="0" y="-3474"/>
                          <a:chExt cx="162560" cy="1010877"/>
                        </a:xfrm>
                      </wpg:grpSpPr>
                      <pic:pic xmlns:pic="http://schemas.openxmlformats.org/drawingml/2006/picture">
                        <pic:nvPicPr>
                          <pic:cNvPr id="19" name="Graphic 19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-3474"/>
                            <a:ext cx="162560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Graphic 22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3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21654"/>
                            <a:ext cx="162560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Graphic 23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3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23966"/>
                            <a:ext cx="162560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Graphic 24"/>
                          <pic:cNvPicPr>
                            <a:picLocks noChangeAspect="1"/>
                          </pic:cNvPicPr>
                        </pic:nvPicPr>
                        <pic:blipFill>
                          <a:blip r:embed="rId33">
                            <a:extLst>
                              <a:ext uri="{96DAC541-7B7A-43D3-8B79-37D633B846F1}">
                                <asvg:svgBlip xmlns:asvg="http://schemas.microsoft.com/office/drawing/2016/SVG/main" r:embed="rId34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1549" y="845478"/>
                            <a:ext cx="159463" cy="1619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ACE6424" id="Group 15" o:spid="_x0000_s1026" alt="Group of contact icons" style="position:absolute;margin-left:388.5pt;margin-top:35.25pt;width:12.95pt;height:78.55pt;z-index:251695104;mso-position-horizontal-relative:page;mso-position-vertical-relative:page;mso-width-relative:margin;mso-height-relative:margin" coordorigin=",-34" coordsize="1625,10108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19" o:spid="_x0000_s1027" type="#_x0000_t75" style="position:absolute;top:-34;width:1625;height:16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">
                  <v:imagedata r:id="rId35" o:title=""/>
                </v:shape>
                <v:shape id="Graphic 22" o:spid="_x0000_s1028" type="#_x0000_t75" style="position:absolute;top:2216;width:1625;height:16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">
                  <v:imagedata r:id="rId36" o:title=""/>
                </v:shape>
                <v:shape id="Graphic 23" o:spid="_x0000_s1029" type="#_x0000_t75" style="position:absolute;top:4239;width:1625;height:16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">
                  <v:imagedata r:id="rId37" o:title=""/>
                </v:shape>
                <v:shape id="Graphic 24" o:spid="_x0000_s1030" type="#_x0000_t75" style="position:absolute;left:15;top:8454;width:1595;height:1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">
                  <v:imagedata r:id="rId38" o:title=""/>
                </v:shape>
                <w10:wrap type="square" anchorx="page" anchory="page"/>
                <w10:anchorlock/>
              </v:group>
            </w:pict>
          </mc:Fallback>
        </mc:AlternateContent>
      </w:r>
      <w:r w:rsidR="008259E5">
        <w:rPr>
          <w:noProof/>
        </w:rPr>
        <mc:AlternateContent>
          <mc:Choice Requires="wps">
            <w:drawing>
              <wp:anchor distT="45720" distB="45720" distL="114300" distR="114300" simplePos="0" relativeHeight="251696128" behindDoc="0" locked="1" layoutInCell="1" allowOverlap="1" wp14:anchorId="13387F52" wp14:editId="214DF45F">
                <wp:simplePos x="0" y="0"/>
                <wp:positionH relativeFrom="page">
                  <wp:posOffset>9525</wp:posOffset>
                </wp:positionH>
                <wp:positionV relativeFrom="page">
                  <wp:posOffset>2428875</wp:posOffset>
                </wp:positionV>
                <wp:extent cx="2346960" cy="2009775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6960" cy="2009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19D60C" w14:textId="0E582635" w:rsidR="00F02183" w:rsidRPr="002621A9" w:rsidRDefault="00542921" w:rsidP="00F02183">
                            <w:pPr>
                              <w:pStyle w:val="Heading1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        </w:t>
                            </w:r>
                            <w:r w:rsidR="00F02183" w:rsidRPr="002621A9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Education</w:t>
                            </w:r>
                          </w:p>
                          <w:p w14:paraId="3F5F7476" w14:textId="08D41A89" w:rsidR="00277F6A" w:rsidRPr="002621A9" w:rsidRDefault="00277F6A" w:rsidP="00277F6A">
                            <w:pPr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>B.S. C</w:t>
                            </w:r>
                            <w:r w:rsidR="002621A9"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>O</w:t>
                            </w:r>
                            <w:r w:rsidRPr="002621A9"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>MPUTER SCIENCE, U.C.F. May 1989</w:t>
                            </w:r>
                          </w:p>
                          <w:p w14:paraId="4BCC109C" w14:textId="77777777" w:rsidR="00277F6A" w:rsidRPr="002621A9" w:rsidRDefault="00277F6A" w:rsidP="00277F6A">
                            <w:pPr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ab/>
                            </w:r>
                          </w:p>
                          <w:p w14:paraId="4C03B15B" w14:textId="4154E660" w:rsidR="00277F6A" w:rsidRPr="002621A9" w:rsidRDefault="00277F6A" w:rsidP="00277F6A">
                            <w:pPr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eastAsia="Roboto" w:hAnsi="Calibri" w:cs="Calibri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>Film &amp; Industry Animation Art, U.C.F., May 1989</w:t>
                            </w:r>
                          </w:p>
                          <w:p w14:paraId="1A3EDC21" w14:textId="77777777" w:rsidR="00277F6A" w:rsidRPr="002621A9" w:rsidRDefault="00277F6A" w:rsidP="00277F6A">
                            <w:pPr>
                              <w:pStyle w:val="Normalwhite"/>
                              <w:rPr>
                                <w:rFonts w:ascii="Calibri" w:eastAsia="Roboto" w:hAnsi="Calibri" w:cs="Calibri"/>
                                <w:b/>
                                <w:bCs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eastAsia="Roboto" w:hAnsi="Calibri" w:cs="Calibri"/>
                                <w:b/>
                                <w:bCs/>
                                <w:szCs w:val="22"/>
                              </w:rPr>
                              <w:tab/>
                            </w:r>
                            <w:r w:rsidRPr="002621A9">
                              <w:rPr>
                                <w:rFonts w:ascii="Calibri" w:eastAsia="Roboto" w:hAnsi="Calibri" w:cs="Calibri"/>
                                <w:b/>
                                <w:bCs/>
                                <w:szCs w:val="22"/>
                              </w:rPr>
                              <w:tab/>
                            </w:r>
                          </w:p>
                          <w:p w14:paraId="5922FE00" w14:textId="77777777" w:rsidR="00277F6A" w:rsidRPr="002621A9" w:rsidRDefault="00277F6A" w:rsidP="00277F6A">
                            <w:pPr>
                              <w:pStyle w:val="Normalwhite"/>
                              <w:rPr>
                                <w:rFonts w:ascii="Calibri" w:eastAsia="Roboto" w:hAnsi="Calibri" w:cs="Calibri"/>
                                <w:b/>
                                <w:bCs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eastAsia="Roboto" w:hAnsi="Calibri" w:cs="Calibri"/>
                                <w:b/>
                                <w:bCs/>
                                <w:szCs w:val="22"/>
                              </w:rPr>
                              <w:t xml:space="preserve">A.S. COMPUTER SCIENCE, </w:t>
                            </w:r>
                          </w:p>
                          <w:p w14:paraId="294DFD94" w14:textId="48A26211" w:rsidR="008259E5" w:rsidRPr="002621A9" w:rsidRDefault="00277F6A" w:rsidP="00277F6A">
                            <w:pPr>
                              <w:pStyle w:val="Normalwhite"/>
                              <w:rPr>
                                <w:rFonts w:ascii="Calibri" w:hAnsi="Calibri" w:cs="Calibri"/>
                                <w:b/>
                                <w:bCs/>
                                <w:szCs w:val="22"/>
                              </w:rPr>
                            </w:pPr>
                            <w:r w:rsidRPr="002621A9">
                              <w:rPr>
                                <w:rFonts w:ascii="Calibri" w:eastAsia="Roboto" w:hAnsi="Calibri" w:cs="Calibri"/>
                                <w:b/>
                                <w:bCs/>
                                <w:szCs w:val="22"/>
                              </w:rPr>
                              <w:t>VCC, May 1986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87F52" id="_x0000_s1034" type="#_x0000_t202" style="position:absolute;left:0;text-align:left;margin-left:.75pt;margin-top:191.25pt;width:184.8pt;height:158.2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" filled="f" stroked="f">
                <v:textbox>
                  <w:txbxContent>
                    <w:p w14:paraId="0119D60C" w14:textId="0E582635" w:rsidR="00F02183" w:rsidRPr="002621A9" w:rsidRDefault="00542921" w:rsidP="00F02183">
                      <w:pPr>
                        <w:pStyle w:val="Heading1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2621A9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        </w:t>
                      </w:r>
                      <w:r w:rsidR="00F02183" w:rsidRPr="002621A9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>Education</w:t>
                      </w:r>
                    </w:p>
                    <w:p w14:paraId="3F5F7476" w14:textId="08D41A89" w:rsidR="00277F6A" w:rsidRPr="002621A9" w:rsidRDefault="00277F6A" w:rsidP="00277F6A">
                      <w:pPr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</w:pPr>
                      <w:r w:rsidRPr="002621A9"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  <w:t>B.S. C</w:t>
                      </w:r>
                      <w:r w:rsidR="002621A9"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  <w:t>O</w:t>
                      </w:r>
                      <w:r w:rsidRPr="002621A9"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  <w:t>MPUTER SCIENCE, U.C.F. May 1989</w:t>
                      </w:r>
                    </w:p>
                    <w:p w14:paraId="4BCC109C" w14:textId="77777777" w:rsidR="00277F6A" w:rsidRPr="002621A9" w:rsidRDefault="00277F6A" w:rsidP="00277F6A">
                      <w:pPr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</w:pPr>
                      <w:r w:rsidRPr="002621A9"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  <w:tab/>
                      </w:r>
                    </w:p>
                    <w:p w14:paraId="4C03B15B" w14:textId="4154E660" w:rsidR="00277F6A" w:rsidRPr="002621A9" w:rsidRDefault="00277F6A" w:rsidP="00277F6A">
                      <w:pPr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</w:pPr>
                      <w:r w:rsidRPr="002621A9">
                        <w:rPr>
                          <w:rFonts w:ascii="Calibri" w:eastAsia="Roboto" w:hAnsi="Calibri" w:cs="Calibri"/>
                          <w:b/>
                          <w:bCs/>
                          <w:color w:val="FFFFFF" w:themeColor="background1"/>
                          <w:szCs w:val="22"/>
                        </w:rPr>
                        <w:t>Film &amp; Industry Animation Art, U.C.F., May 1989</w:t>
                      </w:r>
                    </w:p>
                    <w:p w14:paraId="1A3EDC21" w14:textId="77777777" w:rsidR="00277F6A" w:rsidRPr="002621A9" w:rsidRDefault="00277F6A" w:rsidP="00277F6A">
                      <w:pPr>
                        <w:pStyle w:val="Normalwhite"/>
                        <w:rPr>
                          <w:rFonts w:ascii="Calibri" w:eastAsia="Roboto" w:hAnsi="Calibri" w:cs="Calibri"/>
                          <w:b/>
                          <w:bCs/>
                          <w:szCs w:val="22"/>
                        </w:rPr>
                      </w:pPr>
                      <w:r w:rsidRPr="002621A9">
                        <w:rPr>
                          <w:rFonts w:ascii="Calibri" w:eastAsia="Roboto" w:hAnsi="Calibri" w:cs="Calibri"/>
                          <w:b/>
                          <w:bCs/>
                          <w:szCs w:val="22"/>
                        </w:rPr>
                        <w:tab/>
                      </w:r>
                      <w:r w:rsidRPr="002621A9">
                        <w:rPr>
                          <w:rFonts w:ascii="Calibri" w:eastAsia="Roboto" w:hAnsi="Calibri" w:cs="Calibri"/>
                          <w:b/>
                          <w:bCs/>
                          <w:szCs w:val="22"/>
                        </w:rPr>
                        <w:tab/>
                      </w:r>
                    </w:p>
                    <w:p w14:paraId="5922FE00" w14:textId="77777777" w:rsidR="00277F6A" w:rsidRPr="002621A9" w:rsidRDefault="00277F6A" w:rsidP="00277F6A">
                      <w:pPr>
                        <w:pStyle w:val="Normalwhite"/>
                        <w:rPr>
                          <w:rFonts w:ascii="Calibri" w:eastAsia="Roboto" w:hAnsi="Calibri" w:cs="Calibri"/>
                          <w:b/>
                          <w:bCs/>
                          <w:szCs w:val="22"/>
                        </w:rPr>
                      </w:pPr>
                      <w:r w:rsidRPr="002621A9">
                        <w:rPr>
                          <w:rFonts w:ascii="Calibri" w:eastAsia="Roboto" w:hAnsi="Calibri" w:cs="Calibri"/>
                          <w:b/>
                          <w:bCs/>
                          <w:szCs w:val="22"/>
                        </w:rPr>
                        <w:t xml:space="preserve">A.S. COMPUTER SCIENCE, </w:t>
                      </w:r>
                    </w:p>
                    <w:p w14:paraId="294DFD94" w14:textId="48A26211" w:rsidR="008259E5" w:rsidRPr="002621A9" w:rsidRDefault="00277F6A" w:rsidP="00277F6A">
                      <w:pPr>
                        <w:pStyle w:val="Normalwhite"/>
                        <w:rPr>
                          <w:rFonts w:ascii="Calibri" w:hAnsi="Calibri" w:cs="Calibri"/>
                          <w:b/>
                          <w:bCs/>
                          <w:szCs w:val="22"/>
                        </w:rPr>
                      </w:pPr>
                      <w:r w:rsidRPr="002621A9">
                        <w:rPr>
                          <w:rFonts w:ascii="Calibri" w:eastAsia="Roboto" w:hAnsi="Calibri" w:cs="Calibri"/>
                          <w:b/>
                          <w:bCs/>
                          <w:szCs w:val="22"/>
                        </w:rPr>
                        <w:t>VCC, May 1986</w:t>
                      </w:r>
                    </w:p>
                  </w:txbxContent>
                </v:textbox>
                <w10:wrap type="square" anchorx="page" anchory="page"/>
                <w10:anchorlock/>
              </v:shape>
            </w:pict>
          </mc:Fallback>
        </mc:AlternateContent>
      </w:r>
      <w:r w:rsidR="00BC39AE">
        <w:rPr>
          <w:noProof/>
        </w:rPr>
        <mc:AlternateContent>
          <mc:Choice Requires="wpg">
            <w:drawing>
              <wp:anchor distT="0" distB="0" distL="114300" distR="114300" simplePos="0" relativeHeight="251653120" behindDoc="1" locked="1" layoutInCell="1" allowOverlap="1" wp14:anchorId="39B4A166" wp14:editId="7DD604FE">
                <wp:simplePos x="0" y="0"/>
                <wp:positionH relativeFrom="margin">
                  <wp:posOffset>-924560</wp:posOffset>
                </wp:positionH>
                <wp:positionV relativeFrom="paragraph">
                  <wp:posOffset>-228600</wp:posOffset>
                </wp:positionV>
                <wp:extent cx="10515600" cy="15544800"/>
                <wp:effectExtent l="0" t="0" r="0" b="0"/>
                <wp:wrapNone/>
                <wp:docPr id="409346637" name="Group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15600" cy="15544800"/>
                          <a:chOff x="0" y="0"/>
                          <a:chExt cx="8048727" cy="10058400"/>
                        </a:xfrm>
                      </wpg:grpSpPr>
                      <wps:wsp>
                        <wps:cNvPr id="1439553832" name="Rectangle 1439553832"/>
                        <wps:cNvSpPr/>
                        <wps:spPr>
                          <a:xfrm>
                            <a:off x="2261700" y="0"/>
                            <a:ext cx="5787027" cy="134157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016323" name="Rectangle 101016323"/>
                        <wps:cNvSpPr/>
                        <wps:spPr>
                          <a:xfrm>
                            <a:off x="0" y="0"/>
                            <a:ext cx="2259330" cy="10058400"/>
                          </a:xfrm>
                          <a:prstGeom prst="rect">
                            <a:avLst/>
                          </a:prstGeom>
                          <a:solidFill>
                            <a:srgbClr val="6B6B6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EED8F5" id="Group 9" o:spid="_x0000_s1026" alt="&quot;&quot;" style="position:absolute;margin-left:-72.8pt;margin-top:-18pt;width:828pt;height:17in;z-index:-251663360;mso-position-horizontal-relative:margin;mso-width-relative:margin;mso-height-relative:margin" coordsize="80487,100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">
                <v:rect id="Rectangle 1439553832" o:spid="_x0000_s1027" style="position:absolute;left:22617;width:57870;height:134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" fillcolor="#d8d8d8 [2732]" stroked="f" strokeweight="1pt"/>
                <v:rect id="Rectangle 101016323" o:spid="_x0000_s1028" style="position:absolute;width:22593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" fillcolor="#6b6b6b" stroked="f" strokeweight="1pt"/>
                <w10:wrap anchorx="margin"/>
                <w10:anchorlock/>
              </v:group>
            </w:pict>
          </mc:Fallback>
        </mc:AlternateContent>
      </w:r>
    </w:p>
    <w:sectPr w:rsidR="003D0DFE" w:rsidSect="00277F6A">
      <w:footerReference w:type="default" r:id="rId39"/>
      <w:pgSz w:w="15840" w:h="24480" w:code="3"/>
      <w:pgMar w:top="360" w:right="720" w:bottom="720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F95BD" w14:textId="77777777" w:rsidR="00F1300C" w:rsidRDefault="00F1300C" w:rsidP="00D07D33">
      <w:pPr>
        <w:spacing w:line="240" w:lineRule="auto"/>
      </w:pPr>
      <w:r>
        <w:separator/>
      </w:r>
    </w:p>
  </w:endnote>
  <w:endnote w:type="continuationSeparator" w:id="0">
    <w:p w14:paraId="75849F1A" w14:textId="77777777" w:rsidR="00F1300C" w:rsidRDefault="00F1300C" w:rsidP="00D07D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2FC81" w14:textId="540C400A" w:rsidR="00D07D33" w:rsidRDefault="00D07D33" w:rsidP="00FC5BAD">
    <w:pPr>
      <w:pStyle w:val="Footer"/>
      <w:ind w:left="36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DFC95" w14:textId="77777777" w:rsidR="00F1300C" w:rsidRDefault="00F1300C" w:rsidP="00D07D33">
      <w:pPr>
        <w:spacing w:line="240" w:lineRule="auto"/>
      </w:pPr>
      <w:r>
        <w:separator/>
      </w:r>
    </w:p>
  </w:footnote>
  <w:footnote w:type="continuationSeparator" w:id="0">
    <w:p w14:paraId="5F06AF6B" w14:textId="77777777" w:rsidR="00F1300C" w:rsidRDefault="00F1300C" w:rsidP="00D07D3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E85E1F4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837486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C248CA"/>
    <w:multiLevelType w:val="multilevel"/>
    <w:tmpl w:val="42147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BD2CC9"/>
    <w:multiLevelType w:val="hybridMultilevel"/>
    <w:tmpl w:val="553EC30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280752C"/>
    <w:multiLevelType w:val="hybridMultilevel"/>
    <w:tmpl w:val="F2ECE5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95A2BA"/>
    <w:multiLevelType w:val="multilevel"/>
    <w:tmpl w:val="D110D450"/>
    <w:lvl w:ilvl="0">
      <w:numFmt w:val="bullet"/>
      <w:lvlText w:val="•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1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2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3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4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5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6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7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8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</w:abstractNum>
  <w:abstractNum w:abstractNumId="6" w15:restartNumberingAfterBreak="0">
    <w:nsid w:val="33DBB7FC"/>
    <w:multiLevelType w:val="multilevel"/>
    <w:tmpl w:val="9198E772"/>
    <w:lvl w:ilvl="0">
      <w:numFmt w:val="bullet"/>
      <w:lvlText w:val="•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1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2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3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4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5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6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7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8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</w:abstractNum>
  <w:abstractNum w:abstractNumId="7" w15:restartNumberingAfterBreak="0">
    <w:nsid w:val="344B679F"/>
    <w:multiLevelType w:val="hybridMultilevel"/>
    <w:tmpl w:val="3D9A9902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93859A1"/>
    <w:multiLevelType w:val="hybridMultilevel"/>
    <w:tmpl w:val="7AEC47F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3D593301"/>
    <w:multiLevelType w:val="multilevel"/>
    <w:tmpl w:val="D884D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4CBC16"/>
    <w:multiLevelType w:val="multilevel"/>
    <w:tmpl w:val="DEC0FD78"/>
    <w:lvl w:ilvl="0">
      <w:numFmt w:val="bullet"/>
      <w:lvlText w:val="•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1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2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3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4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5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6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7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8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</w:abstractNum>
  <w:abstractNum w:abstractNumId="11" w15:restartNumberingAfterBreak="0">
    <w:nsid w:val="42E9A1A2"/>
    <w:multiLevelType w:val="multilevel"/>
    <w:tmpl w:val="B8A8A428"/>
    <w:lvl w:ilvl="0">
      <w:numFmt w:val="bullet"/>
      <w:lvlText w:val="•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1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2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3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4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5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6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7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8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</w:abstractNum>
  <w:abstractNum w:abstractNumId="12" w15:restartNumberingAfterBreak="0">
    <w:nsid w:val="4471B9B1"/>
    <w:multiLevelType w:val="multilevel"/>
    <w:tmpl w:val="E3049604"/>
    <w:lvl w:ilvl="0">
      <w:numFmt w:val="bullet"/>
      <w:lvlText w:val="•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1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2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3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4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5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6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7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8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</w:abstractNum>
  <w:abstractNum w:abstractNumId="13" w15:restartNumberingAfterBreak="0">
    <w:nsid w:val="4991723F"/>
    <w:multiLevelType w:val="multilevel"/>
    <w:tmpl w:val="261C7690"/>
    <w:lvl w:ilvl="0">
      <w:numFmt w:val="bullet"/>
      <w:lvlText w:val="•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1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2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3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4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5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6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7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8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</w:abstractNum>
  <w:abstractNum w:abstractNumId="14" w15:restartNumberingAfterBreak="0">
    <w:nsid w:val="4F9F5352"/>
    <w:multiLevelType w:val="hybridMultilevel"/>
    <w:tmpl w:val="92B0F2F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52AD0C01"/>
    <w:multiLevelType w:val="hybridMultilevel"/>
    <w:tmpl w:val="831EB9C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59642AAB"/>
    <w:multiLevelType w:val="multilevel"/>
    <w:tmpl w:val="9198E772"/>
    <w:lvl w:ilvl="0">
      <w:numFmt w:val="bullet"/>
      <w:lvlText w:val="•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1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2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3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4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5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6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7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8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</w:abstractNum>
  <w:abstractNum w:abstractNumId="17" w15:restartNumberingAfterBreak="0">
    <w:nsid w:val="5F8F4AC1"/>
    <w:multiLevelType w:val="hybridMultilevel"/>
    <w:tmpl w:val="386AA66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FD074C"/>
    <w:multiLevelType w:val="hybridMultilevel"/>
    <w:tmpl w:val="5ED0E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5E1319"/>
    <w:multiLevelType w:val="multilevel"/>
    <w:tmpl w:val="AFBAE252"/>
    <w:lvl w:ilvl="0">
      <w:numFmt w:val="bullet"/>
      <w:lvlText w:val=""/>
      <w:lvlJc w:val="left"/>
      <w:pPr>
        <w:ind w:left="720" w:firstLine="0"/>
      </w:pPr>
      <w:rPr>
        <w:rFonts w:ascii="Symbol" w:eastAsia="Symbol" w:hAnsi="Symbol" w:cs="Symbol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1">
      <w:numFmt w:val="bullet"/>
      <w:lvlText w:val="o"/>
      <w:lvlJc w:val="left"/>
      <w:pPr>
        <w:ind w:left="144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2">
      <w:numFmt w:val="bullet"/>
      <w:lvlText w:val=""/>
      <w:lvlJc w:val="left"/>
      <w:pPr>
        <w:ind w:left="21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3">
      <w:numFmt w:val="bullet"/>
      <w:lvlText w:val=""/>
      <w:lvlJc w:val="left"/>
      <w:pPr>
        <w:ind w:left="2880" w:firstLine="0"/>
      </w:pPr>
      <w:rPr>
        <w:rFonts w:ascii="Symbol" w:eastAsia="Symbol" w:hAnsi="Symbol" w:cs="Symbol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4">
      <w:numFmt w:val="bullet"/>
      <w:lvlText w:val="o"/>
      <w:lvlJc w:val="left"/>
      <w:pPr>
        <w:ind w:left="360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5">
      <w:numFmt w:val="bullet"/>
      <w:lvlText w:val=""/>
      <w:lvlJc w:val="left"/>
      <w:pPr>
        <w:ind w:left="43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6">
      <w:numFmt w:val="bullet"/>
      <w:lvlText w:val=""/>
      <w:lvlJc w:val="left"/>
      <w:pPr>
        <w:ind w:left="5040" w:firstLine="0"/>
      </w:pPr>
      <w:rPr>
        <w:rFonts w:ascii="Symbol" w:eastAsia="Symbol" w:hAnsi="Symbol" w:cs="Symbol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7">
      <w:numFmt w:val="bullet"/>
      <w:lvlText w:val="o"/>
      <w:lvlJc w:val="left"/>
      <w:pPr>
        <w:ind w:left="576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8">
      <w:numFmt w:val="bullet"/>
      <w:lvlText w:val=""/>
      <w:lvlJc w:val="left"/>
      <w:pPr>
        <w:ind w:left="64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</w:abstractNum>
  <w:abstractNum w:abstractNumId="20" w15:restartNumberingAfterBreak="0">
    <w:nsid w:val="75492922"/>
    <w:multiLevelType w:val="multilevel"/>
    <w:tmpl w:val="2C809030"/>
    <w:lvl w:ilvl="0">
      <w:numFmt w:val="bullet"/>
      <w:lvlText w:val="•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1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2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3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4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5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6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7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  <w:lvl w:ilvl="8">
      <w:numFmt w:val="decimal"/>
      <w:lvlText w:val=""/>
      <w:lvlJc w:val="left"/>
      <w:pPr>
        <w:ind w:left="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vertAlign w:val="baseline"/>
        <w:lang w:val="en-US" w:eastAsia="en-US" w:bidi="ar-SA"/>
      </w:rPr>
    </w:lvl>
  </w:abstractNum>
  <w:abstractNum w:abstractNumId="21" w15:restartNumberingAfterBreak="0">
    <w:nsid w:val="7AFA1082"/>
    <w:multiLevelType w:val="hybridMultilevel"/>
    <w:tmpl w:val="2CC04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4880179">
    <w:abstractNumId w:val="4"/>
  </w:num>
  <w:num w:numId="2" w16cid:durableId="1083533073">
    <w:abstractNumId w:val="7"/>
  </w:num>
  <w:num w:numId="3" w16cid:durableId="1248880183">
    <w:abstractNumId w:val="17"/>
  </w:num>
  <w:num w:numId="4" w16cid:durableId="1034574705">
    <w:abstractNumId w:val="1"/>
  </w:num>
  <w:num w:numId="5" w16cid:durableId="1915582981">
    <w:abstractNumId w:val="0"/>
  </w:num>
  <w:num w:numId="6" w16cid:durableId="543522463">
    <w:abstractNumId w:val="21"/>
  </w:num>
  <w:num w:numId="7" w16cid:durableId="1665007961">
    <w:abstractNumId w:val="18"/>
  </w:num>
  <w:num w:numId="8" w16cid:durableId="205605987">
    <w:abstractNumId w:val="10"/>
  </w:num>
  <w:num w:numId="9" w16cid:durableId="601106200">
    <w:abstractNumId w:val="3"/>
  </w:num>
  <w:num w:numId="10" w16cid:durableId="1427966247">
    <w:abstractNumId w:val="19"/>
  </w:num>
  <w:num w:numId="11" w16cid:durableId="921260908">
    <w:abstractNumId w:val="2"/>
  </w:num>
  <w:num w:numId="12" w16cid:durableId="1946112037">
    <w:abstractNumId w:val="15"/>
  </w:num>
  <w:num w:numId="13" w16cid:durableId="202834943">
    <w:abstractNumId w:val="6"/>
  </w:num>
  <w:num w:numId="14" w16cid:durableId="1361322754">
    <w:abstractNumId w:val="12"/>
  </w:num>
  <w:num w:numId="15" w16cid:durableId="324625727">
    <w:abstractNumId w:val="11"/>
  </w:num>
  <w:num w:numId="16" w16cid:durableId="1059282614">
    <w:abstractNumId w:val="5"/>
  </w:num>
  <w:num w:numId="17" w16cid:durableId="150878006">
    <w:abstractNumId w:val="13"/>
  </w:num>
  <w:num w:numId="18" w16cid:durableId="1229993912">
    <w:abstractNumId w:val="20"/>
  </w:num>
  <w:num w:numId="19" w16cid:durableId="867447078">
    <w:abstractNumId w:val="8"/>
  </w:num>
  <w:num w:numId="20" w16cid:durableId="974718931">
    <w:abstractNumId w:val="14"/>
  </w:num>
  <w:num w:numId="21" w16cid:durableId="331760105">
    <w:abstractNumId w:val="16"/>
  </w:num>
  <w:num w:numId="22" w16cid:durableId="56295640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F6A"/>
    <w:rsid w:val="00004DFB"/>
    <w:rsid w:val="00004F51"/>
    <w:rsid w:val="00020F56"/>
    <w:rsid w:val="00031503"/>
    <w:rsid w:val="00031601"/>
    <w:rsid w:val="0003754E"/>
    <w:rsid w:val="000429E8"/>
    <w:rsid w:val="00044B9B"/>
    <w:rsid w:val="000451D3"/>
    <w:rsid w:val="000501DB"/>
    <w:rsid w:val="000519D9"/>
    <w:rsid w:val="00060F74"/>
    <w:rsid w:val="00077516"/>
    <w:rsid w:val="00085043"/>
    <w:rsid w:val="000C483C"/>
    <w:rsid w:val="000E1F8D"/>
    <w:rsid w:val="000F1213"/>
    <w:rsid w:val="000F556B"/>
    <w:rsid w:val="000F713F"/>
    <w:rsid w:val="00126A96"/>
    <w:rsid w:val="00136F30"/>
    <w:rsid w:val="00163462"/>
    <w:rsid w:val="001700E3"/>
    <w:rsid w:val="001841D1"/>
    <w:rsid w:val="001E5685"/>
    <w:rsid w:val="001E57D7"/>
    <w:rsid w:val="00200BE5"/>
    <w:rsid w:val="00201693"/>
    <w:rsid w:val="00212F6B"/>
    <w:rsid w:val="00245B55"/>
    <w:rsid w:val="00257458"/>
    <w:rsid w:val="002621A9"/>
    <w:rsid w:val="00277F6A"/>
    <w:rsid w:val="002B7399"/>
    <w:rsid w:val="002D512E"/>
    <w:rsid w:val="003102C7"/>
    <w:rsid w:val="00315588"/>
    <w:rsid w:val="00325F59"/>
    <w:rsid w:val="003311FC"/>
    <w:rsid w:val="0034063E"/>
    <w:rsid w:val="00340BFE"/>
    <w:rsid w:val="00351F64"/>
    <w:rsid w:val="00361F68"/>
    <w:rsid w:val="003A7E81"/>
    <w:rsid w:val="003B0F1C"/>
    <w:rsid w:val="003D0DFE"/>
    <w:rsid w:val="00410D36"/>
    <w:rsid w:val="004156BB"/>
    <w:rsid w:val="00444174"/>
    <w:rsid w:val="00456EB6"/>
    <w:rsid w:val="00475B42"/>
    <w:rsid w:val="00497BCA"/>
    <w:rsid w:val="004A018B"/>
    <w:rsid w:val="004A553C"/>
    <w:rsid w:val="004B79F8"/>
    <w:rsid w:val="004C35E0"/>
    <w:rsid w:val="004D63AF"/>
    <w:rsid w:val="004E3A02"/>
    <w:rsid w:val="004E4D08"/>
    <w:rsid w:val="00513256"/>
    <w:rsid w:val="005330C6"/>
    <w:rsid w:val="00542921"/>
    <w:rsid w:val="005627B8"/>
    <w:rsid w:val="00584CF2"/>
    <w:rsid w:val="005933EA"/>
    <w:rsid w:val="00596CC5"/>
    <w:rsid w:val="005A5D38"/>
    <w:rsid w:val="005D58BC"/>
    <w:rsid w:val="005E64BB"/>
    <w:rsid w:val="005F2437"/>
    <w:rsid w:val="005F7AB2"/>
    <w:rsid w:val="00610653"/>
    <w:rsid w:val="00617E92"/>
    <w:rsid w:val="0063333F"/>
    <w:rsid w:val="00637F90"/>
    <w:rsid w:val="00650B69"/>
    <w:rsid w:val="00680ED4"/>
    <w:rsid w:val="00686E42"/>
    <w:rsid w:val="00691706"/>
    <w:rsid w:val="006975B7"/>
    <w:rsid w:val="006A3D44"/>
    <w:rsid w:val="006B325B"/>
    <w:rsid w:val="006C1B5C"/>
    <w:rsid w:val="006C1CEF"/>
    <w:rsid w:val="0071631D"/>
    <w:rsid w:val="00721E0B"/>
    <w:rsid w:val="00723E33"/>
    <w:rsid w:val="007253AE"/>
    <w:rsid w:val="007271EA"/>
    <w:rsid w:val="00741A6A"/>
    <w:rsid w:val="00750107"/>
    <w:rsid w:val="007657C1"/>
    <w:rsid w:val="00771295"/>
    <w:rsid w:val="007B71E3"/>
    <w:rsid w:val="007C2FEC"/>
    <w:rsid w:val="007C413A"/>
    <w:rsid w:val="007C7619"/>
    <w:rsid w:val="007E0B87"/>
    <w:rsid w:val="008047E1"/>
    <w:rsid w:val="00805F78"/>
    <w:rsid w:val="00811B9B"/>
    <w:rsid w:val="008259E5"/>
    <w:rsid w:val="00847EAA"/>
    <w:rsid w:val="00861956"/>
    <w:rsid w:val="00895F2D"/>
    <w:rsid w:val="008A0338"/>
    <w:rsid w:val="008A075E"/>
    <w:rsid w:val="008C57C3"/>
    <w:rsid w:val="008E4F93"/>
    <w:rsid w:val="00905C99"/>
    <w:rsid w:val="00914CF3"/>
    <w:rsid w:val="00924880"/>
    <w:rsid w:val="00950BC1"/>
    <w:rsid w:val="00951674"/>
    <w:rsid w:val="00955CFF"/>
    <w:rsid w:val="0096656E"/>
    <w:rsid w:val="009A29AB"/>
    <w:rsid w:val="009B1FAC"/>
    <w:rsid w:val="009D0CC9"/>
    <w:rsid w:val="009E1FE6"/>
    <w:rsid w:val="009E3A3E"/>
    <w:rsid w:val="00A40A74"/>
    <w:rsid w:val="00A44E9B"/>
    <w:rsid w:val="00A47D68"/>
    <w:rsid w:val="00A80BA0"/>
    <w:rsid w:val="00A8718C"/>
    <w:rsid w:val="00AB5181"/>
    <w:rsid w:val="00AB6775"/>
    <w:rsid w:val="00AE4A2E"/>
    <w:rsid w:val="00AE6A63"/>
    <w:rsid w:val="00AE7128"/>
    <w:rsid w:val="00B0186B"/>
    <w:rsid w:val="00B05823"/>
    <w:rsid w:val="00B15C72"/>
    <w:rsid w:val="00B32C90"/>
    <w:rsid w:val="00B411BF"/>
    <w:rsid w:val="00B67CE7"/>
    <w:rsid w:val="00B80990"/>
    <w:rsid w:val="00B86114"/>
    <w:rsid w:val="00BC39AE"/>
    <w:rsid w:val="00BD0C31"/>
    <w:rsid w:val="00BD22B9"/>
    <w:rsid w:val="00BD5957"/>
    <w:rsid w:val="00BE063F"/>
    <w:rsid w:val="00BE26FD"/>
    <w:rsid w:val="00BE37A9"/>
    <w:rsid w:val="00BE3F3F"/>
    <w:rsid w:val="00C007FA"/>
    <w:rsid w:val="00C21CD9"/>
    <w:rsid w:val="00C272BB"/>
    <w:rsid w:val="00C3400B"/>
    <w:rsid w:val="00C35931"/>
    <w:rsid w:val="00C45966"/>
    <w:rsid w:val="00C71D7F"/>
    <w:rsid w:val="00C77598"/>
    <w:rsid w:val="00C80A08"/>
    <w:rsid w:val="00CA597A"/>
    <w:rsid w:val="00D07D33"/>
    <w:rsid w:val="00D33E66"/>
    <w:rsid w:val="00D536BA"/>
    <w:rsid w:val="00D7044A"/>
    <w:rsid w:val="00D71668"/>
    <w:rsid w:val="00D83EF0"/>
    <w:rsid w:val="00D842B9"/>
    <w:rsid w:val="00D84B3A"/>
    <w:rsid w:val="00D86AB5"/>
    <w:rsid w:val="00D920AB"/>
    <w:rsid w:val="00D94635"/>
    <w:rsid w:val="00DD6D6A"/>
    <w:rsid w:val="00E01B41"/>
    <w:rsid w:val="00E10F7E"/>
    <w:rsid w:val="00E21695"/>
    <w:rsid w:val="00E52D6F"/>
    <w:rsid w:val="00E55B76"/>
    <w:rsid w:val="00E56732"/>
    <w:rsid w:val="00E642C7"/>
    <w:rsid w:val="00E724A0"/>
    <w:rsid w:val="00E937A9"/>
    <w:rsid w:val="00EB48C4"/>
    <w:rsid w:val="00ED54C5"/>
    <w:rsid w:val="00EE5606"/>
    <w:rsid w:val="00F02183"/>
    <w:rsid w:val="00F1300C"/>
    <w:rsid w:val="00F50FFF"/>
    <w:rsid w:val="00F53387"/>
    <w:rsid w:val="00F947E3"/>
    <w:rsid w:val="00FA4F36"/>
    <w:rsid w:val="00FA7CEA"/>
    <w:rsid w:val="00FB0836"/>
    <w:rsid w:val="00FB59D2"/>
    <w:rsid w:val="00FC2C8F"/>
    <w:rsid w:val="00FC5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6A11E0"/>
  <w15:chartTrackingRefBased/>
  <w15:docId w15:val="{5A25069A-5602-4C5B-9703-F0DD31235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3A3E"/>
    <w:pPr>
      <w:spacing w:after="0"/>
      <w:jc w:val="both"/>
    </w:pPr>
    <w:rPr>
      <w:rFonts w:cs="Mangal"/>
      <w:color w:val="747474" w:themeColor="background2" w:themeShade="80"/>
      <w:position w:val="9"/>
      <w:szCs w:val="23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2183"/>
    <w:pPr>
      <w:spacing w:after="140"/>
      <w:contextualSpacing/>
      <w:outlineLvl w:val="0"/>
    </w:pPr>
    <w:rPr>
      <w:b/>
      <w:bCs/>
      <w:caps/>
      <w:color w:val="FFFFFF" w:themeColor="background1"/>
      <w:spacing w:val="20"/>
      <w:sz w:val="26"/>
      <w:szCs w:val="26"/>
    </w:rPr>
  </w:style>
  <w:style w:type="paragraph" w:styleId="Heading2">
    <w:name w:val="heading 2"/>
    <w:basedOn w:val="Normal"/>
    <w:next w:val="Normal"/>
    <w:link w:val="Heading2Char"/>
    <w:uiPriority w:val="9"/>
    <w:qFormat/>
    <w:rsid w:val="00D71668"/>
    <w:pPr>
      <w:spacing w:after="140"/>
      <w:outlineLvl w:val="1"/>
    </w:pPr>
    <w:rPr>
      <w:b/>
      <w:bCs/>
      <w:caps/>
      <w:color w:val="595959" w:themeColor="text1" w:themeTint="A6"/>
      <w:spacing w:val="2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D71668"/>
    <w:pPr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D71668"/>
    <w:pPr>
      <w:spacing w:after="80"/>
      <w:outlineLvl w:val="3"/>
    </w:p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413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505050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5C72"/>
    <w:pPr>
      <w:spacing w:line="240" w:lineRule="auto"/>
      <w:ind w:left="720"/>
      <w:contextualSpacing/>
      <w:jc w:val="center"/>
    </w:pPr>
  </w:style>
  <w:style w:type="paragraph" w:styleId="Date">
    <w:name w:val="Date"/>
    <w:basedOn w:val="Normal"/>
    <w:next w:val="Normal"/>
    <w:link w:val="DateChar"/>
    <w:uiPriority w:val="99"/>
    <w:semiHidden/>
    <w:rsid w:val="004A553C"/>
    <w:rPr>
      <w:color w:val="FFFFFF" w:themeColor="background1"/>
    </w:rPr>
  </w:style>
  <w:style w:type="character" w:customStyle="1" w:styleId="DateChar">
    <w:name w:val="Date Char"/>
    <w:basedOn w:val="DefaultParagraphFont"/>
    <w:link w:val="Date"/>
    <w:uiPriority w:val="99"/>
    <w:semiHidden/>
    <w:rsid w:val="009E3A3E"/>
    <w:rPr>
      <w:rFonts w:cs="Mangal"/>
      <w:color w:val="FFFFFF" w:themeColor="background1"/>
      <w:position w:val="9"/>
      <w:szCs w:val="23"/>
      <w:lang w:val="en-US"/>
    </w:rPr>
  </w:style>
  <w:style w:type="paragraph" w:customStyle="1" w:styleId="Contactinfo">
    <w:name w:val="Contact info"/>
    <w:basedOn w:val="Normal"/>
    <w:qFormat/>
    <w:rsid w:val="00004F51"/>
    <w:pPr>
      <w:spacing w:line="420" w:lineRule="auto"/>
      <w:ind w:left="-113" w:right="-113"/>
      <w:jc w:val="left"/>
    </w:pPr>
    <w:rPr>
      <w:color w:val="000000" w:themeColor="text1"/>
      <w:position w:val="1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924880"/>
    <w:pPr>
      <w:spacing w:line="600" w:lineRule="exact"/>
      <w:jc w:val="left"/>
    </w:pPr>
    <w:rPr>
      <w:rFonts w:asciiTheme="majorHAnsi" w:hAnsiTheme="majorHAnsi"/>
      <w:caps/>
      <w:color w:val="262626" w:themeColor="text1" w:themeTint="D9"/>
      <w:spacing w:val="28"/>
      <w:position w:val="0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924880"/>
    <w:rPr>
      <w:rFonts w:asciiTheme="majorHAnsi" w:hAnsiTheme="majorHAnsi" w:cs="Mangal"/>
      <w:caps/>
      <w:color w:val="262626" w:themeColor="text1" w:themeTint="D9"/>
      <w:spacing w:val="28"/>
      <w:sz w:val="60"/>
      <w:szCs w:val="60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553C"/>
    <w:pPr>
      <w:spacing w:after="160"/>
      <w:jc w:val="left"/>
    </w:pPr>
    <w:rPr>
      <w:color w:val="auto"/>
      <w:position w:val="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553C"/>
    <w:rPr>
      <w:rFonts w:cs="Mangal"/>
      <w:sz w:val="28"/>
      <w:szCs w:val="2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02183"/>
    <w:rPr>
      <w:rFonts w:cs="Mangal"/>
      <w:b/>
      <w:bCs/>
      <w:caps/>
      <w:color w:val="FFFFFF" w:themeColor="background1"/>
      <w:spacing w:val="20"/>
      <w:position w:val="9"/>
      <w:sz w:val="26"/>
      <w:szCs w:val="26"/>
      <w:lang w:val="en-US"/>
    </w:rPr>
  </w:style>
  <w:style w:type="paragraph" w:customStyle="1" w:styleId="Normalwhite">
    <w:name w:val="Normal white"/>
    <w:basedOn w:val="Normal"/>
    <w:qFormat/>
    <w:rsid w:val="00D71668"/>
    <w:pPr>
      <w:spacing w:line="240" w:lineRule="auto"/>
    </w:pPr>
    <w:rPr>
      <w:color w:val="FFFFFF" w:themeColor="background1"/>
    </w:rPr>
  </w:style>
  <w:style w:type="character" w:customStyle="1" w:styleId="Heading2Char">
    <w:name w:val="Heading 2 Char"/>
    <w:basedOn w:val="DefaultParagraphFont"/>
    <w:link w:val="Heading2"/>
    <w:uiPriority w:val="9"/>
    <w:rsid w:val="00D71668"/>
    <w:rPr>
      <w:rFonts w:cs="Mangal"/>
      <w:b/>
      <w:bCs/>
      <w:caps/>
      <w:color w:val="595959" w:themeColor="text1" w:themeTint="A6"/>
      <w:spacing w:val="20"/>
      <w:position w:val="9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D71668"/>
    <w:rPr>
      <w:rFonts w:cs="Mangal"/>
      <w:b/>
      <w:bCs/>
      <w:color w:val="747474" w:themeColor="background2" w:themeShade="80"/>
      <w:position w:val="9"/>
      <w:sz w:val="24"/>
      <w:szCs w:val="24"/>
      <w:lang w:val="en-US"/>
    </w:rPr>
  </w:style>
  <w:style w:type="paragraph" w:styleId="ListBullet">
    <w:name w:val="List Bullet"/>
    <w:basedOn w:val="Normal"/>
    <w:uiPriority w:val="99"/>
    <w:rsid w:val="00D71668"/>
    <w:pPr>
      <w:numPr>
        <w:numId w:val="4"/>
      </w:numPr>
      <w:spacing w:line="240" w:lineRule="auto"/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D71668"/>
    <w:rPr>
      <w:rFonts w:cs="Mangal"/>
      <w:color w:val="747474" w:themeColor="background2" w:themeShade="80"/>
      <w:position w:val="9"/>
      <w:szCs w:val="23"/>
      <w:lang w:val="en-US"/>
    </w:rPr>
  </w:style>
  <w:style w:type="paragraph" w:styleId="ListBullet2">
    <w:name w:val="List Bullet 2"/>
    <w:basedOn w:val="Normal"/>
    <w:uiPriority w:val="99"/>
    <w:rsid w:val="00D71668"/>
    <w:pPr>
      <w:numPr>
        <w:numId w:val="5"/>
      </w:numPr>
      <w:ind w:left="360"/>
      <w:contextualSpacing/>
    </w:pPr>
    <w:rPr>
      <w:color w:val="FFFFFF" w:themeColor="background1"/>
    </w:rPr>
  </w:style>
  <w:style w:type="paragraph" w:styleId="Header">
    <w:name w:val="header"/>
    <w:basedOn w:val="Normal"/>
    <w:link w:val="HeaderChar"/>
    <w:uiPriority w:val="99"/>
    <w:unhideWhenUsed/>
    <w:rsid w:val="00277F6A"/>
    <w:pPr>
      <w:tabs>
        <w:tab w:val="center" w:pos="4680"/>
        <w:tab w:val="right" w:pos="9360"/>
      </w:tabs>
      <w:spacing w:line="240" w:lineRule="auto"/>
      <w:jc w:val="left"/>
    </w:pPr>
    <w:rPr>
      <w:rFonts w:ascii="Times New Roman" w:eastAsia="Times New Roman" w:hAnsi="Times New Roman" w:cs="Segoe UI"/>
      <w:color w:val="000000"/>
      <w:position w:val="0"/>
      <w:sz w:val="24"/>
      <w:szCs w:val="24"/>
      <w:lang w:eastAsia="uk-UA"/>
    </w:rPr>
  </w:style>
  <w:style w:type="character" w:customStyle="1" w:styleId="HeaderChar">
    <w:name w:val="Header Char"/>
    <w:basedOn w:val="DefaultParagraphFont"/>
    <w:link w:val="Header"/>
    <w:uiPriority w:val="99"/>
    <w:rsid w:val="00277F6A"/>
    <w:rPr>
      <w:rFonts w:ascii="Times New Roman" w:eastAsia="Times New Roman" w:hAnsi="Times New Roman" w:cs="Segoe UI"/>
      <w:color w:val="000000"/>
      <w:sz w:val="24"/>
      <w:szCs w:val="24"/>
      <w:lang w:val="en-US" w:eastAsia="uk-UA"/>
    </w:rPr>
  </w:style>
  <w:style w:type="paragraph" w:customStyle="1" w:styleId="font8">
    <w:name w:val="font_8"/>
    <w:basedOn w:val="Normal"/>
    <w:rsid w:val="00542921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position w:val="0"/>
      <w:sz w:val="24"/>
      <w:szCs w:val="24"/>
    </w:rPr>
  </w:style>
  <w:style w:type="character" w:customStyle="1" w:styleId="vendor-name">
    <w:name w:val="vendor-name"/>
    <w:basedOn w:val="DefaultParagraphFont"/>
    <w:rsid w:val="00542921"/>
  </w:style>
  <w:style w:type="character" w:styleId="Hyperlink">
    <w:name w:val="Hyperlink"/>
    <w:basedOn w:val="DefaultParagraphFont"/>
    <w:uiPriority w:val="99"/>
    <w:unhideWhenUsed/>
    <w:rsid w:val="0054292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292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42921"/>
    <w:rPr>
      <w:color w:val="96607D" w:themeColor="followedHyperlink"/>
      <w:u w:val="single"/>
    </w:rPr>
  </w:style>
  <w:style w:type="paragraph" w:customStyle="1" w:styleId="learning-modes-accessibletext">
    <w:name w:val="learning-modes-accessible_text"/>
    <w:basedOn w:val="Normal"/>
    <w:rsid w:val="00BE3F3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position w:val="0"/>
      <w:sz w:val="24"/>
      <w:szCs w:val="24"/>
    </w:rPr>
  </w:style>
  <w:style w:type="paragraph" w:customStyle="1" w:styleId="learning-modes-servicestxt">
    <w:name w:val="learning-modes-services_txt"/>
    <w:basedOn w:val="Normal"/>
    <w:rsid w:val="00BE3F3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position w:val="0"/>
      <w:sz w:val="24"/>
      <w:szCs w:val="24"/>
    </w:rPr>
  </w:style>
  <w:style w:type="character" w:styleId="Strong">
    <w:name w:val="Strong"/>
    <w:basedOn w:val="DefaultParagraphFont"/>
    <w:uiPriority w:val="22"/>
    <w:qFormat/>
    <w:rsid w:val="00BE3F3F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BE3F3F"/>
    <w:pPr>
      <w:tabs>
        <w:tab w:val="center" w:pos="4680"/>
        <w:tab w:val="right" w:pos="9360"/>
      </w:tabs>
      <w:spacing w:line="240" w:lineRule="auto"/>
      <w:jc w:val="left"/>
    </w:pPr>
    <w:rPr>
      <w:rFonts w:ascii="Times New Roman" w:eastAsia="Times New Roman" w:hAnsi="Times New Roman" w:cs="Segoe UI"/>
      <w:color w:val="000000"/>
      <w:position w:val="0"/>
      <w:sz w:val="24"/>
      <w:szCs w:val="24"/>
      <w:lang w:eastAsia="uk-UA"/>
    </w:rPr>
  </w:style>
  <w:style w:type="character" w:customStyle="1" w:styleId="FooterChar">
    <w:name w:val="Footer Char"/>
    <w:basedOn w:val="DefaultParagraphFont"/>
    <w:link w:val="Footer"/>
    <w:uiPriority w:val="99"/>
    <w:rsid w:val="00BE3F3F"/>
    <w:rPr>
      <w:rFonts w:ascii="Times New Roman" w:eastAsia="Times New Roman" w:hAnsi="Times New Roman" w:cs="Segoe UI"/>
      <w:color w:val="000000"/>
      <w:sz w:val="24"/>
      <w:szCs w:val="24"/>
      <w:lang w:val="en-US" w:eastAsia="uk-UA"/>
    </w:rPr>
  </w:style>
  <w:style w:type="paragraph" w:styleId="NormalWeb">
    <w:name w:val="Normal (Web)"/>
    <w:basedOn w:val="Normal"/>
    <w:uiPriority w:val="99"/>
    <w:semiHidden/>
    <w:unhideWhenUsed/>
    <w:rsid w:val="00BE3F3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position w:val="0"/>
      <w:sz w:val="24"/>
      <w:szCs w:val="24"/>
    </w:rPr>
  </w:style>
  <w:style w:type="character" w:customStyle="1" w:styleId="vendor-description">
    <w:name w:val="vendor-description"/>
    <w:basedOn w:val="DefaultParagraphFont"/>
    <w:rsid w:val="00BE3F3F"/>
  </w:style>
  <w:style w:type="character" w:customStyle="1" w:styleId="wixui-rich-texttext1">
    <w:name w:val="wixui-rich-text__text1"/>
    <w:basedOn w:val="DefaultParagraphFont"/>
    <w:rsid w:val="00BE3F3F"/>
  </w:style>
  <w:style w:type="paragraph" w:customStyle="1" w:styleId="public-draftstyledefault-unorderedlistitem">
    <w:name w:val="public-draftstyledefault-unorderedlistitem"/>
    <w:basedOn w:val="Normal"/>
    <w:rsid w:val="00044B9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position w:val="0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413A"/>
    <w:rPr>
      <w:rFonts w:asciiTheme="majorHAnsi" w:eastAsiaTheme="majorEastAsia" w:hAnsiTheme="majorHAnsi" w:cstheme="majorBidi"/>
      <w:color w:val="505050" w:themeColor="accent1" w:themeShade="BF"/>
      <w:position w:val="9"/>
      <w:szCs w:val="23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watch?v=_oJQVQxG80k" TargetMode="External"/><Relationship Id="rId18" Type="http://schemas.openxmlformats.org/officeDocument/2006/relationships/hyperlink" Target="https://www.youtube.com/watch?v=_oJQVQxG80k" TargetMode="External"/><Relationship Id="rId26" Type="http://schemas.openxmlformats.org/officeDocument/2006/relationships/hyperlink" Target="https://www.innervizion.org/copy-of-print-logo-s-layouts" TargetMode="External"/><Relationship Id="rId39" Type="http://schemas.openxmlformats.org/officeDocument/2006/relationships/footer" Target="footer1.xml"/><Relationship Id="rId21" Type="http://schemas.openxmlformats.org/officeDocument/2006/relationships/hyperlink" Target="https://innervizion.org/" TargetMode="External"/><Relationship Id="rId34" Type="http://schemas.openxmlformats.org/officeDocument/2006/relationships/image" Target="media/image9.svg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360.articulate.com/review/content/c44b744f-edf2-4246-9bff-9fa2e658050e/review" TargetMode="External"/><Relationship Id="rId20" Type="http://schemas.openxmlformats.org/officeDocument/2006/relationships/hyperlink" Target="https://www.youtube.com/watch?v=fN7QvCHBJoY" TargetMode="External"/><Relationship Id="rId29" Type="http://schemas.openxmlformats.org/officeDocument/2006/relationships/image" Target="media/image4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360.articulate.com/review/content/c44b744f-edf2-4246-9bff-9fa2e658050e/review" TargetMode="External"/><Relationship Id="rId24" Type="http://schemas.openxmlformats.org/officeDocument/2006/relationships/hyperlink" Target="https://innervizion.org/" TargetMode="External"/><Relationship Id="rId32" Type="http://schemas.openxmlformats.org/officeDocument/2006/relationships/image" Target="media/image7.svg"/><Relationship Id="rId37" Type="http://schemas.openxmlformats.org/officeDocument/2006/relationships/image" Target="media/image12.png"/><Relationship Id="rId40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www.youtube.com/watch?v=fN7QvCHBJoY" TargetMode="External"/><Relationship Id="rId23" Type="http://schemas.openxmlformats.org/officeDocument/2006/relationships/hyperlink" Target="https://www.innervizion.org/copy-of-print-logo-s-layouts" TargetMode="External"/><Relationship Id="rId28" Type="http://schemas.openxmlformats.org/officeDocument/2006/relationships/image" Target="media/image3.svg"/><Relationship Id="rId36" Type="http://schemas.openxmlformats.org/officeDocument/2006/relationships/image" Target="media/image11.png"/><Relationship Id="rId10" Type="http://schemas.openxmlformats.org/officeDocument/2006/relationships/image" Target="media/image1.jpeg"/><Relationship Id="rId19" Type="http://schemas.openxmlformats.org/officeDocument/2006/relationships/hyperlink" Target="https://youtu.be/etbozt-ACeo?list=TLGGutCnuL6ipO8wODEyMjAyNQ" TargetMode="External"/><Relationship Id="rId31" Type="http://schemas.openxmlformats.org/officeDocument/2006/relationships/image" Target="media/image6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youtu.be/etbozt-ACeo?list=TLGGutCnuL6ipO8wODEyMjAyNQ" TargetMode="External"/><Relationship Id="rId22" Type="http://schemas.openxmlformats.org/officeDocument/2006/relationships/hyperlink" Target="https://www.linkedin.com/in/eric-parker-88422450/" TargetMode="External"/><Relationship Id="rId27" Type="http://schemas.openxmlformats.org/officeDocument/2006/relationships/image" Target="media/image2.png"/><Relationship Id="rId30" Type="http://schemas.openxmlformats.org/officeDocument/2006/relationships/image" Target="media/image5.svg"/><Relationship Id="rId35" Type="http://schemas.openxmlformats.org/officeDocument/2006/relationships/image" Target="media/image10.png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hyperlink" Target="https://youtu.be/zJ07nJIUCok" TargetMode="External"/><Relationship Id="rId17" Type="http://schemas.openxmlformats.org/officeDocument/2006/relationships/hyperlink" Target="https://youtu.be/zJ07nJIUCok" TargetMode="External"/><Relationship Id="rId25" Type="http://schemas.openxmlformats.org/officeDocument/2006/relationships/hyperlink" Target="https://www.linkedin.com/in/eric-parker-88422450/" TargetMode="External"/><Relationship Id="rId33" Type="http://schemas.openxmlformats.org/officeDocument/2006/relationships/image" Target="media/image8.png"/><Relationship Id="rId38" Type="http://schemas.openxmlformats.org/officeDocument/2006/relationships/image" Target="media/image1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iday-51\AppData\Roaming\Microsoft\Templates\Bold%20content%20marketing%20manager%20resume.dotx" TargetMode="External"/></Relationships>
</file>

<file path=word/theme/theme1.xml><?xml version="1.0" encoding="utf-8"?>
<a:theme xmlns:a="http://schemas.openxmlformats.org/drawingml/2006/main" name="Office Theme">
  <a:themeElements>
    <a:clrScheme name="4201197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6B6B6B"/>
      </a:accent1>
      <a:accent2>
        <a:srgbClr val="D9D9D9"/>
      </a:accent2>
      <a:accent3>
        <a:srgbClr val="4C75D0"/>
      </a:accent3>
      <a:accent4>
        <a:srgbClr val="F08A74"/>
      </a:accent4>
      <a:accent5>
        <a:srgbClr val="137227"/>
      </a:accent5>
      <a:accent6>
        <a:srgbClr val="E6BC42"/>
      </a:accent6>
      <a:hlink>
        <a:srgbClr val="467886"/>
      </a:hlink>
      <a:folHlink>
        <a:srgbClr val="96607D"/>
      </a:folHlink>
    </a:clrScheme>
    <a:fontScheme name="Franklin Gothic Medium">
      <a:majorFont>
        <a:latin typeface="Franklin Gothic Medium"/>
        <a:ea typeface=""/>
        <a:cs typeface=""/>
      </a:majorFont>
      <a:minorFont>
        <a:latin typeface="Franklin Gothic Medium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230e9df3-be65-4c73-a93b-d1236ebd677e" xsi:nil="true"/>
    <ImageTagsTaxHTField xmlns="71af3243-3dd4-4a8d-8c0d-dd76da1f02a5">
      <Terms xmlns="http://schemas.microsoft.com/office/infopath/2007/PartnerControls"/>
    </ImageTagsTaxHTField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MediaServiceKeyPoints xmlns="71af3243-3dd4-4a8d-8c0d-dd76da1f02a5" xsi:nil="true"/>
    <SharedWithUsers xmlns="16c05727-aa75-4e4a-9b5f-8a80a1165891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30" ma:contentTypeDescription="Create a new document." ma:contentTypeScope="" ma:versionID="cec0622158e8f13124e9e8fd4de31bd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52f30ab005d15df08657af532e6e3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hidden="true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hidden="tru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hidden="true" ma:internalName="Background" ma:readOnly="false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93BA7E-F72F-40A9-A9B6-9B32480F955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30e9df3-be65-4c73-a93b-d1236ebd677e"/>
    <ds:schemaRef ds:uri="71af3243-3dd4-4a8d-8c0d-dd76da1f02a5"/>
    <ds:schemaRef ds:uri="16c05727-aa75-4e4a-9b5f-8a80a1165891"/>
  </ds:schemaRefs>
</ds:datastoreItem>
</file>

<file path=customXml/itemProps2.xml><?xml version="1.0" encoding="utf-8"?>
<ds:datastoreItem xmlns:ds="http://schemas.openxmlformats.org/officeDocument/2006/customXml" ds:itemID="{8245ED85-5D9B-48D0-A7A3-0460E6C5F4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CE41A7-B85A-4948-B7E3-B8EB7498B6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Bold content marketing manager resume.dotx</Template>
  <TotalTime>65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Fiday-51</dc:creator>
  <cp:keywords/>
  <dc:description/>
  <cp:lastModifiedBy>Eric Parker</cp:lastModifiedBy>
  <cp:revision>24</cp:revision>
  <cp:lastPrinted>2026-03-06T15:38:00Z</cp:lastPrinted>
  <dcterms:created xsi:type="dcterms:W3CDTF">2025-11-10T17:03:00Z</dcterms:created>
  <dcterms:modified xsi:type="dcterms:W3CDTF">2026-04-23T18:37:00Z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MediaServiceImageTags">
    <vt:lpwstr/>
  </property>
  <property fmtid="{D5CDD505-2E9C-101B-9397-08002B2CF9AE}" pid="4" name="Order">
    <vt:r8>5357100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emplateUrl">
    <vt:lpwstr/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